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2EBD4" w14:textId="77777777" w:rsidR="002D7EEF" w:rsidRPr="00D0491D" w:rsidRDefault="002D7EEF" w:rsidP="00244103">
      <w:pPr>
        <w:rPr>
          <w:rFonts w:ascii="Aptos" w:hAnsi="Aptos"/>
          <w:b/>
          <w:bCs/>
          <w:color w:val="C00000"/>
          <w:sz w:val="21"/>
          <w:szCs w:val="21"/>
        </w:rPr>
      </w:pPr>
    </w:p>
    <w:p w14:paraId="3F36A82A" w14:textId="3D67399E" w:rsidR="002D7EEF" w:rsidRPr="00D0491D" w:rsidRDefault="002D7EEF" w:rsidP="00244103">
      <w:pPr>
        <w:tabs>
          <w:tab w:val="left" w:pos="3228"/>
        </w:tabs>
        <w:ind w:firstLine="284"/>
        <w:rPr>
          <w:rFonts w:ascii="Aptos" w:hAnsi="Aptos"/>
          <w:b/>
          <w:bCs/>
          <w:color w:val="054CA3"/>
          <w:sz w:val="34"/>
          <w:szCs w:val="34"/>
          <w:lang w:val="en-US"/>
        </w:rPr>
      </w:pPr>
      <w:r w:rsidRPr="00D0491D">
        <w:rPr>
          <w:rFonts w:ascii="Aptos" w:hAnsi="Aptos"/>
          <w:b/>
          <w:bCs/>
          <w:color w:val="054CA3"/>
          <w:sz w:val="34"/>
          <w:szCs w:val="34"/>
          <w:lang w:val="en-US"/>
        </w:rPr>
        <w:t>Self-Sourced Industry Placement Project Description</w:t>
      </w:r>
    </w:p>
    <w:p w14:paraId="2EDE2B00" w14:textId="77777777" w:rsidR="002D7EEF" w:rsidRPr="00D0491D" w:rsidRDefault="002D7EEF" w:rsidP="00244103">
      <w:pPr>
        <w:tabs>
          <w:tab w:val="left" w:pos="3228"/>
        </w:tabs>
        <w:rPr>
          <w:rFonts w:ascii="Aptos" w:hAnsi="Aptos"/>
          <w:sz w:val="21"/>
          <w:szCs w:val="21"/>
          <w:lang w:val="en-US"/>
        </w:rPr>
      </w:pPr>
    </w:p>
    <w:p w14:paraId="2690AC22" w14:textId="77777777" w:rsidR="00244103" w:rsidRPr="00D0491D" w:rsidRDefault="00244103" w:rsidP="00244103">
      <w:pPr>
        <w:tabs>
          <w:tab w:val="left" w:pos="3228"/>
        </w:tabs>
        <w:ind w:left="284"/>
        <w:rPr>
          <w:rFonts w:ascii="Aptos" w:hAnsi="Aptos"/>
          <w:sz w:val="20"/>
        </w:rPr>
      </w:pPr>
      <w:r w:rsidRPr="00D0491D">
        <w:rPr>
          <w:rFonts w:ascii="Aptos" w:hAnsi="Aptos"/>
          <w:sz w:val="20"/>
        </w:rPr>
        <w:t>Thank you for your interest in participating in an RMIT College of Business and Law Work Integrated Learning (WIL) placement.</w:t>
      </w:r>
    </w:p>
    <w:p w14:paraId="1728576A" w14:textId="77777777" w:rsidR="00244103" w:rsidRPr="00D0491D" w:rsidRDefault="00244103" w:rsidP="00244103">
      <w:pPr>
        <w:tabs>
          <w:tab w:val="left" w:pos="3228"/>
        </w:tabs>
        <w:ind w:left="284"/>
        <w:rPr>
          <w:rFonts w:ascii="Aptos" w:hAnsi="Aptos"/>
          <w:sz w:val="20"/>
        </w:rPr>
      </w:pPr>
      <w:r w:rsidRPr="00D0491D">
        <w:rPr>
          <w:rFonts w:ascii="Aptos" w:hAnsi="Aptos"/>
          <w:sz w:val="20"/>
        </w:rPr>
        <w:t>This program is designed to support students as they transition from university into the professional workforce, while also assisting them in exploring and shaping their future career pathways.</w:t>
      </w:r>
    </w:p>
    <w:p w14:paraId="01AE46CB" w14:textId="77777777" w:rsidR="00244103" w:rsidRPr="00D0491D" w:rsidRDefault="00244103" w:rsidP="00244103">
      <w:pPr>
        <w:tabs>
          <w:tab w:val="left" w:pos="3228"/>
        </w:tabs>
        <w:ind w:left="284"/>
        <w:rPr>
          <w:rFonts w:ascii="Aptos" w:hAnsi="Aptos"/>
          <w:sz w:val="20"/>
        </w:rPr>
      </w:pPr>
      <w:r w:rsidRPr="00D0491D">
        <w:rPr>
          <w:rFonts w:ascii="Aptos" w:hAnsi="Aptos"/>
          <w:sz w:val="20"/>
        </w:rPr>
        <w:t>By completing this form together, the student and host organisation are confirming their shared commitment to undertaking a WIL placement that provides meaningful, real-world experience aligned with the student’s academic studies.</w:t>
      </w:r>
    </w:p>
    <w:p w14:paraId="302079FB" w14:textId="17A9E77C" w:rsidR="00D566A1" w:rsidRPr="00D0491D" w:rsidRDefault="00244103" w:rsidP="00244103">
      <w:pPr>
        <w:tabs>
          <w:tab w:val="left" w:pos="3228"/>
        </w:tabs>
        <w:ind w:left="284"/>
        <w:rPr>
          <w:rFonts w:ascii="Aptos" w:hAnsi="Aptos"/>
          <w:sz w:val="20"/>
        </w:rPr>
      </w:pPr>
      <w:r w:rsidRPr="00D0491D">
        <w:rPr>
          <w:rFonts w:ascii="Aptos" w:hAnsi="Aptos"/>
          <w:sz w:val="20"/>
        </w:rPr>
        <w:t>Through this internship, students gain valuable hands-on experience in a professional environment, develop and refine transferable skills, and build industry connections—helping them prepare for their future careers before graduation.</w:t>
      </w:r>
    </w:p>
    <w:p w14:paraId="040EF1C9" w14:textId="6E8BB711" w:rsidR="00D566A1" w:rsidRPr="008E78B4" w:rsidRDefault="00711094" w:rsidP="00CF18B7">
      <w:pPr>
        <w:pStyle w:val="Heading1"/>
        <w:ind w:firstLine="284"/>
        <w:rPr>
          <w:rFonts w:ascii="Aptos" w:hAnsi="Aptos"/>
          <w:color w:val="054CA3"/>
          <w:kern w:val="0"/>
          <w:sz w:val="26"/>
          <w:szCs w:val="26"/>
          <w:lang w:val="en-US"/>
        </w:rPr>
      </w:pPr>
      <w:r w:rsidRPr="008E78B4">
        <w:rPr>
          <w:rFonts w:ascii="Aptos" w:hAnsi="Aptos"/>
          <w:color w:val="054CA3"/>
          <w:kern w:val="0"/>
          <w:sz w:val="26"/>
          <w:szCs w:val="26"/>
          <w:lang w:val="en-US"/>
        </w:rPr>
        <w:t xml:space="preserve">Student Details </w:t>
      </w:r>
    </w:p>
    <w:tbl>
      <w:tblPr>
        <w:tblStyle w:val="TableGrid"/>
        <w:tblW w:w="10064" w:type="dxa"/>
        <w:tblInd w:w="279" w:type="dxa"/>
        <w:tblLook w:val="04A0" w:firstRow="1" w:lastRow="0" w:firstColumn="1" w:lastColumn="0" w:noHBand="0" w:noVBand="1"/>
      </w:tblPr>
      <w:tblGrid>
        <w:gridCol w:w="5236"/>
        <w:gridCol w:w="4828"/>
      </w:tblGrid>
      <w:tr w:rsidR="00D566A1" w:rsidRPr="00D0491D" w14:paraId="1BE0774E" w14:textId="77777777" w:rsidTr="00D566A1">
        <w:trPr>
          <w:trHeight w:val="643"/>
        </w:trPr>
        <w:tc>
          <w:tcPr>
            <w:tcW w:w="5236" w:type="dxa"/>
          </w:tcPr>
          <w:p w14:paraId="4C5E69D6" w14:textId="77777777" w:rsidR="00D566A1" w:rsidRPr="00D0491D" w:rsidRDefault="00D566A1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Student Name:</w:t>
            </w:r>
          </w:p>
          <w:sdt>
            <w:sdtPr>
              <w:rPr>
                <w:rFonts w:ascii="Aptos" w:eastAsia="Century Gothic" w:hAnsi="Aptos"/>
                <w:sz w:val="20"/>
              </w:rPr>
              <w:id w:val="-1405223692"/>
              <w:placeholder>
                <w:docPart w:val="926FA2E53FFA4232963710B85FB84D63"/>
              </w:placeholder>
              <w:showingPlcHdr/>
            </w:sdtPr>
            <w:sdtEndPr/>
            <w:sdtContent>
              <w:p w14:paraId="5D0F0AF6" w14:textId="1E910ECB" w:rsidR="00D566A1" w:rsidRPr="00D0491D" w:rsidRDefault="00422850" w:rsidP="008E7CF5">
                <w:pPr>
                  <w:spacing w:before="1"/>
                  <w:rPr>
                    <w:rFonts w:ascii="Aptos" w:eastAsia="Century Gothic" w:hAnsi="Aptos"/>
                    <w:sz w:val="20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</w:rPr>
                  <w:t>Click or tap here to enter text.</w:t>
                </w:r>
              </w:p>
            </w:sdtContent>
          </w:sdt>
        </w:tc>
        <w:tc>
          <w:tcPr>
            <w:tcW w:w="4828" w:type="dxa"/>
          </w:tcPr>
          <w:p w14:paraId="25245F81" w14:textId="6BF12CA4" w:rsidR="00D566A1" w:rsidRPr="00D0491D" w:rsidRDefault="00C86E58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Student</w:t>
            </w:r>
            <w:r w:rsidR="00D566A1" w:rsidRPr="00D0491D">
              <w:rPr>
                <w:rFonts w:ascii="Aptos" w:eastAsia="Century Gothic" w:hAnsi="Aptos"/>
                <w:sz w:val="20"/>
              </w:rPr>
              <w:t xml:space="preserve"> ID:</w:t>
            </w:r>
          </w:p>
          <w:sdt>
            <w:sdtPr>
              <w:rPr>
                <w:rFonts w:ascii="Aptos" w:eastAsia="Century Gothic" w:hAnsi="Aptos"/>
                <w:sz w:val="20"/>
              </w:rPr>
              <w:id w:val="869648589"/>
              <w:placeholder>
                <w:docPart w:val="D78B8832FD0942B69A459513C31A9D4F"/>
              </w:placeholder>
              <w:showingPlcHdr/>
            </w:sdtPr>
            <w:sdtEndPr/>
            <w:sdtContent>
              <w:p w14:paraId="7F708D0F" w14:textId="677886FB" w:rsidR="00D566A1" w:rsidRPr="00D0491D" w:rsidRDefault="00422850" w:rsidP="008E7CF5">
                <w:pPr>
                  <w:spacing w:before="1"/>
                  <w:rPr>
                    <w:rFonts w:ascii="Aptos" w:eastAsia="Century Gothic" w:hAnsi="Aptos"/>
                    <w:sz w:val="20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</w:rPr>
                  <w:t>Click or tap here to enter text.</w:t>
                </w:r>
              </w:p>
            </w:sdtContent>
          </w:sdt>
        </w:tc>
      </w:tr>
    </w:tbl>
    <w:p w14:paraId="325C83D9" w14:textId="4183C46A" w:rsidR="00D566A1" w:rsidRPr="008E78B4" w:rsidRDefault="00B81387" w:rsidP="00704119">
      <w:pPr>
        <w:pStyle w:val="Heading1"/>
        <w:ind w:firstLine="284"/>
        <w:rPr>
          <w:rFonts w:ascii="Aptos" w:hAnsi="Aptos"/>
          <w:color w:val="054CA3"/>
          <w:kern w:val="0"/>
          <w:sz w:val="26"/>
          <w:szCs w:val="26"/>
          <w:lang w:val="en-US"/>
        </w:rPr>
      </w:pPr>
      <w:r w:rsidRPr="008E78B4">
        <w:rPr>
          <w:rFonts w:ascii="Aptos" w:hAnsi="Aptos"/>
          <w:color w:val="054CA3"/>
          <w:kern w:val="0"/>
          <w:sz w:val="26"/>
          <w:szCs w:val="26"/>
          <w:lang w:val="en-US"/>
        </w:rPr>
        <w:t>Industry Details</w:t>
      </w:r>
    </w:p>
    <w:tbl>
      <w:tblPr>
        <w:tblStyle w:val="TableGrid"/>
        <w:tblW w:w="10064" w:type="dxa"/>
        <w:tblInd w:w="279" w:type="dxa"/>
        <w:tblLook w:val="04A0" w:firstRow="1" w:lastRow="0" w:firstColumn="1" w:lastColumn="0" w:noHBand="0" w:noVBand="1"/>
      </w:tblPr>
      <w:tblGrid>
        <w:gridCol w:w="5167"/>
        <w:gridCol w:w="4897"/>
      </w:tblGrid>
      <w:tr w:rsidR="00D566A1" w:rsidRPr="00D0491D" w14:paraId="3FB796DA" w14:textId="77777777" w:rsidTr="00D566A1">
        <w:trPr>
          <w:trHeight w:val="611"/>
        </w:trPr>
        <w:tc>
          <w:tcPr>
            <w:tcW w:w="5167" w:type="dxa"/>
          </w:tcPr>
          <w:p w14:paraId="4B52582E" w14:textId="77777777" w:rsidR="00D566A1" w:rsidRPr="00D0491D" w:rsidRDefault="00D566A1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Host Organisation Name:</w:t>
            </w:r>
          </w:p>
          <w:sdt>
            <w:sdtPr>
              <w:rPr>
                <w:rFonts w:ascii="Aptos" w:eastAsia="Century Gothic" w:hAnsi="Aptos"/>
                <w:sz w:val="20"/>
              </w:rPr>
              <w:id w:val="2079699323"/>
              <w:placeholder>
                <w:docPart w:val="C548A3299FCE4F4593944421AC66FE1A"/>
              </w:placeholder>
              <w:showingPlcHdr/>
              <w:text/>
            </w:sdtPr>
            <w:sdtEndPr/>
            <w:sdtContent>
              <w:p w14:paraId="223AE963" w14:textId="4404CBA1" w:rsidR="00422850" w:rsidRPr="00D0491D" w:rsidRDefault="00422850" w:rsidP="008E7CF5">
                <w:pPr>
                  <w:spacing w:before="1"/>
                  <w:rPr>
                    <w:rFonts w:ascii="Aptos" w:eastAsia="Century Gothic" w:hAnsi="Aptos"/>
                    <w:sz w:val="20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</w:rPr>
                  <w:t>Click or tap here to enter text.</w:t>
                </w:r>
              </w:p>
            </w:sdtContent>
          </w:sdt>
        </w:tc>
        <w:tc>
          <w:tcPr>
            <w:tcW w:w="4897" w:type="dxa"/>
          </w:tcPr>
          <w:p w14:paraId="08100E97" w14:textId="77777777" w:rsidR="00D566A1" w:rsidRPr="00D0491D" w:rsidRDefault="00D566A1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Organisation Contact:</w:t>
            </w:r>
          </w:p>
          <w:sdt>
            <w:sdtPr>
              <w:rPr>
                <w:rFonts w:ascii="Aptos" w:eastAsia="Century Gothic" w:hAnsi="Aptos"/>
                <w:sz w:val="20"/>
              </w:rPr>
              <w:id w:val="776910942"/>
              <w:placeholder>
                <w:docPart w:val="5A999C9174F3483FAE67C140496A20AA"/>
              </w:placeholder>
              <w:showingPlcHdr/>
            </w:sdtPr>
            <w:sdtEndPr/>
            <w:sdtContent>
              <w:p w14:paraId="49182E5E" w14:textId="2B67AAD4" w:rsidR="00422850" w:rsidRPr="00D0491D" w:rsidRDefault="00422850" w:rsidP="008E7CF5">
                <w:pPr>
                  <w:spacing w:before="1"/>
                  <w:rPr>
                    <w:rFonts w:ascii="Aptos" w:eastAsia="Century Gothic" w:hAnsi="Aptos"/>
                    <w:sz w:val="20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</w:rPr>
                  <w:t>Click or tap here to enter text.</w:t>
                </w:r>
              </w:p>
            </w:sdtContent>
          </w:sdt>
        </w:tc>
      </w:tr>
      <w:tr w:rsidR="00D566A1" w:rsidRPr="00D0491D" w14:paraId="28436D57" w14:textId="77777777" w:rsidTr="00D566A1">
        <w:trPr>
          <w:trHeight w:val="895"/>
        </w:trPr>
        <w:tc>
          <w:tcPr>
            <w:tcW w:w="10064" w:type="dxa"/>
            <w:gridSpan w:val="2"/>
          </w:tcPr>
          <w:p w14:paraId="012306B6" w14:textId="4A6B27E1" w:rsidR="00D566A1" w:rsidRPr="00D0491D" w:rsidRDefault="00D566A1" w:rsidP="008E7CF5">
            <w:pPr>
              <w:spacing w:before="1"/>
              <w:rPr>
                <w:rFonts w:ascii="Aptos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 xml:space="preserve">Location of placement:    </w:t>
            </w:r>
            <w:r w:rsidRPr="00D0491D">
              <w:rPr>
                <w:rFonts w:ascii="Aptos" w:hAnsi="Aptos"/>
                <w:sz w:val="20"/>
              </w:rPr>
              <w:t xml:space="preserve"> </w:t>
            </w:r>
            <w:sdt>
              <w:sdtPr>
                <w:rPr>
                  <w:rFonts w:ascii="Aptos" w:hAnsi="Aptos"/>
                  <w:sz w:val="20"/>
                </w:rPr>
                <w:id w:val="2031450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491D">
                  <w:rPr>
                    <w:rFonts w:ascii="Aptos" w:eastAsia="MS Gothic" w:hAnsi="Aptos" w:cs="Segoe UI Symbol"/>
                    <w:sz w:val="20"/>
                  </w:rPr>
                  <w:t>☐</w:t>
                </w:r>
              </w:sdtContent>
            </w:sdt>
            <w:r w:rsidRPr="00D0491D">
              <w:rPr>
                <w:rFonts w:ascii="Aptos" w:hAnsi="Aptos"/>
                <w:sz w:val="20"/>
              </w:rPr>
              <w:t xml:space="preserve"> Remote (off-</w:t>
            </w:r>
            <w:proofErr w:type="gramStart"/>
            <w:r w:rsidRPr="00D0491D">
              <w:rPr>
                <w:rFonts w:ascii="Aptos" w:hAnsi="Aptos"/>
                <w:sz w:val="20"/>
              </w:rPr>
              <w:t xml:space="preserve">site)   </w:t>
            </w:r>
            <w:proofErr w:type="gramEnd"/>
            <w:r w:rsidRPr="00D0491D">
              <w:rPr>
                <w:rFonts w:ascii="Aptos" w:hAnsi="Aptos"/>
                <w:sz w:val="20"/>
              </w:rPr>
              <w:t xml:space="preserve">         </w:t>
            </w:r>
            <w:sdt>
              <w:sdtPr>
                <w:rPr>
                  <w:rFonts w:ascii="Aptos" w:hAnsi="Aptos"/>
                  <w:sz w:val="20"/>
                </w:rPr>
                <w:id w:val="79110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850" w:rsidRPr="00D0491D">
                  <w:rPr>
                    <w:rFonts w:ascii="Aptos" w:eastAsia="MS Gothic" w:hAnsi="Aptos"/>
                    <w:sz w:val="20"/>
                  </w:rPr>
                  <w:t>☐</w:t>
                </w:r>
              </w:sdtContent>
            </w:sdt>
            <w:r w:rsidRPr="00D0491D">
              <w:rPr>
                <w:rFonts w:ascii="Aptos" w:hAnsi="Aptos"/>
                <w:sz w:val="20"/>
              </w:rPr>
              <w:t xml:space="preserve"> On-site     </w:t>
            </w:r>
            <w:r w:rsidRPr="00D0491D">
              <w:rPr>
                <w:rFonts w:ascii="Aptos" w:hAnsi="Aptos"/>
                <w:sz w:val="20"/>
              </w:rPr>
              <w:tab/>
            </w:r>
            <w:sdt>
              <w:sdtPr>
                <w:rPr>
                  <w:rFonts w:ascii="Aptos" w:hAnsi="Aptos"/>
                  <w:sz w:val="20"/>
                </w:rPr>
                <w:id w:val="-132657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491D">
                  <w:rPr>
                    <w:rFonts w:ascii="Aptos" w:eastAsia="MS Gothic" w:hAnsi="Aptos" w:cs="Segoe UI Symbol"/>
                    <w:sz w:val="20"/>
                  </w:rPr>
                  <w:t>☐</w:t>
                </w:r>
              </w:sdtContent>
            </w:sdt>
            <w:r w:rsidRPr="00D0491D">
              <w:rPr>
                <w:rFonts w:ascii="Aptos" w:hAnsi="Aptos"/>
                <w:sz w:val="20"/>
              </w:rPr>
              <w:t xml:space="preserve"> Hybrid (combination of onsite/offsite) </w:t>
            </w:r>
          </w:p>
          <w:p w14:paraId="37C51B9B" w14:textId="77777777" w:rsidR="00D566A1" w:rsidRPr="00D0491D" w:rsidRDefault="00D566A1" w:rsidP="008E7CF5">
            <w:pPr>
              <w:spacing w:before="1"/>
              <w:rPr>
                <w:rFonts w:ascii="Aptos" w:hAnsi="Aptos"/>
                <w:sz w:val="20"/>
              </w:rPr>
            </w:pPr>
          </w:p>
          <w:p w14:paraId="1FC0D896" w14:textId="77777777" w:rsidR="00D566A1" w:rsidRPr="00D0491D" w:rsidRDefault="00D566A1" w:rsidP="008E7CF5">
            <w:pPr>
              <w:spacing w:before="1"/>
              <w:rPr>
                <w:rFonts w:ascii="Aptos" w:hAnsi="Aptos"/>
                <w:sz w:val="20"/>
              </w:rPr>
            </w:pPr>
            <w:r w:rsidRPr="00D0491D">
              <w:rPr>
                <w:rFonts w:ascii="Aptos" w:hAnsi="Aptos"/>
                <w:sz w:val="20"/>
              </w:rPr>
              <w:t>If on-site, address:</w:t>
            </w:r>
          </w:p>
          <w:p w14:paraId="4441B82D" w14:textId="77777777" w:rsidR="00D566A1" w:rsidRPr="00D0491D" w:rsidRDefault="00D566A1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</w:p>
        </w:tc>
      </w:tr>
      <w:tr w:rsidR="00D566A1" w:rsidRPr="00D0491D" w14:paraId="5000D732" w14:textId="77777777" w:rsidTr="00D566A1">
        <w:tc>
          <w:tcPr>
            <w:tcW w:w="5167" w:type="dxa"/>
          </w:tcPr>
          <w:p w14:paraId="4360868B" w14:textId="5739BA63" w:rsidR="00D566A1" w:rsidRPr="00D0491D" w:rsidRDefault="00D566A1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ABN:</w:t>
            </w:r>
            <w:sdt>
              <w:sdtPr>
                <w:rPr>
                  <w:rFonts w:ascii="Aptos" w:eastAsia="Century Gothic" w:hAnsi="Aptos"/>
                  <w:sz w:val="20"/>
                </w:rPr>
                <w:id w:val="-621771807"/>
                <w:placeholder>
                  <w:docPart w:val="6807839A41E040C8802087FFFC3C3C0C"/>
                </w:placeholder>
                <w:showingPlcHdr/>
              </w:sdtPr>
              <w:sdtEndPr/>
              <w:sdtContent>
                <w:r w:rsidR="00422850" w:rsidRPr="00D0491D">
                  <w:rPr>
                    <w:rStyle w:val="PlaceholderText"/>
                    <w:rFonts w:ascii="Aptos" w:hAnsi="Aptos"/>
                    <w:sz w:val="20"/>
                  </w:rPr>
                  <w:t>Click or tap here to enter text.</w:t>
                </w:r>
              </w:sdtContent>
            </w:sdt>
          </w:p>
          <w:p w14:paraId="691649D3" w14:textId="77777777" w:rsidR="00D566A1" w:rsidRPr="00D0491D" w:rsidRDefault="00D566A1" w:rsidP="008E7CF5">
            <w:pPr>
              <w:rPr>
                <w:rFonts w:ascii="Aptos" w:eastAsia="Century Gothic" w:hAnsi="Aptos"/>
                <w:sz w:val="20"/>
              </w:rPr>
            </w:pPr>
          </w:p>
        </w:tc>
        <w:tc>
          <w:tcPr>
            <w:tcW w:w="4897" w:type="dxa"/>
          </w:tcPr>
          <w:p w14:paraId="171B20DC" w14:textId="23FF7E15" w:rsidR="00D566A1" w:rsidRPr="00D0491D" w:rsidRDefault="00D566A1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 xml:space="preserve">Website: </w:t>
            </w:r>
            <w:sdt>
              <w:sdtPr>
                <w:rPr>
                  <w:rFonts w:ascii="Aptos" w:eastAsia="Century Gothic" w:hAnsi="Aptos"/>
                  <w:sz w:val="20"/>
                </w:rPr>
                <w:id w:val="558822241"/>
                <w:placeholder>
                  <w:docPart w:val="773037BECC6D450088B8CB9675937EC8"/>
                </w:placeholder>
                <w:showingPlcHdr/>
              </w:sdtPr>
              <w:sdtEndPr/>
              <w:sdtContent>
                <w:r w:rsidR="00422850" w:rsidRPr="00D0491D">
                  <w:rPr>
                    <w:rStyle w:val="PlaceholderText"/>
                    <w:rFonts w:ascii="Aptos" w:hAnsi="Aptos"/>
                    <w:sz w:val="20"/>
                  </w:rPr>
                  <w:t>Click or tap here to enter text.</w:t>
                </w:r>
              </w:sdtContent>
            </w:sdt>
          </w:p>
          <w:p w14:paraId="06C85F68" w14:textId="77777777" w:rsidR="00D566A1" w:rsidRPr="00D0491D" w:rsidRDefault="00D566A1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</w:p>
        </w:tc>
      </w:tr>
      <w:tr w:rsidR="007008A2" w:rsidRPr="00D0491D" w14:paraId="19A510A6" w14:textId="77777777" w:rsidTr="00D566A1">
        <w:tc>
          <w:tcPr>
            <w:tcW w:w="5167" w:type="dxa"/>
          </w:tcPr>
          <w:p w14:paraId="21722AA6" w14:textId="77777777" w:rsidR="007008A2" w:rsidRPr="00D0491D" w:rsidRDefault="007008A2" w:rsidP="007008A2">
            <w:pPr>
              <w:pStyle w:val="BodyText"/>
              <w:spacing w:before="67"/>
              <w:ind w:left="0"/>
              <w:rPr>
                <w:rFonts w:ascii="Aptos" w:hAnsi="Aptos" w:cs="Arial"/>
                <w:sz w:val="20"/>
                <w:szCs w:val="20"/>
                <w:lang w:val="en-AU"/>
              </w:rPr>
            </w:pPr>
            <w:r w:rsidRPr="00D0491D">
              <w:rPr>
                <w:rFonts w:ascii="Aptos" w:hAnsi="Aptos" w:cs="Arial"/>
                <w:sz w:val="20"/>
                <w:szCs w:val="20"/>
                <w:lang w:val="en-AU"/>
              </w:rPr>
              <w:t>Does the host organization have Public and Products Liability Insurance to a minimum of $AU10million?</w:t>
            </w:r>
          </w:p>
          <w:p w14:paraId="3D88796C" w14:textId="77777777" w:rsidR="007008A2" w:rsidRPr="00D0491D" w:rsidRDefault="007008A2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</w:p>
        </w:tc>
        <w:tc>
          <w:tcPr>
            <w:tcW w:w="4897" w:type="dxa"/>
          </w:tcPr>
          <w:p w14:paraId="50606155" w14:textId="77777777" w:rsidR="007008A2" w:rsidRPr="00D0491D" w:rsidRDefault="007829D3" w:rsidP="007008A2">
            <w:pPr>
              <w:pStyle w:val="BodyText"/>
              <w:spacing w:before="67"/>
              <w:ind w:left="142"/>
              <w:rPr>
                <w:rFonts w:ascii="Aptos" w:hAnsi="Aptos" w:cs="Arial"/>
                <w:sz w:val="20"/>
                <w:szCs w:val="20"/>
              </w:rPr>
            </w:pPr>
            <w:sdt>
              <w:sdtPr>
                <w:rPr>
                  <w:rFonts w:ascii="Aptos" w:hAnsi="Aptos" w:cs="Arial"/>
                  <w:sz w:val="20"/>
                  <w:szCs w:val="20"/>
                </w:rPr>
                <w:id w:val="-145170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8A2" w:rsidRPr="00D0491D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7008A2" w:rsidRPr="00D0491D">
              <w:rPr>
                <w:rFonts w:ascii="Aptos" w:hAnsi="Aptos" w:cs="Arial"/>
                <w:sz w:val="20"/>
                <w:szCs w:val="20"/>
              </w:rPr>
              <w:t xml:space="preserve">   Yes  </w:t>
            </w:r>
            <w:sdt>
              <w:sdtPr>
                <w:rPr>
                  <w:rFonts w:ascii="Aptos" w:hAnsi="Aptos" w:cs="Arial"/>
                  <w:sz w:val="20"/>
                  <w:szCs w:val="20"/>
                </w:rPr>
                <w:id w:val="2094891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8A2" w:rsidRPr="00D0491D">
                  <w:rPr>
                    <w:rFonts w:ascii="Aptos" w:eastAsia="MS Gothic" w:hAnsi="Aptos" w:cs="Segoe UI Symbol"/>
                    <w:sz w:val="20"/>
                    <w:szCs w:val="20"/>
                  </w:rPr>
                  <w:t>☐</w:t>
                </w:r>
              </w:sdtContent>
            </w:sdt>
            <w:r w:rsidR="007008A2" w:rsidRPr="00D0491D">
              <w:rPr>
                <w:rFonts w:ascii="Aptos" w:hAnsi="Aptos" w:cs="Arial"/>
                <w:sz w:val="20"/>
                <w:szCs w:val="20"/>
              </w:rPr>
              <w:t xml:space="preserve"> No</w:t>
            </w:r>
          </w:p>
          <w:p w14:paraId="37A6EB7E" w14:textId="77777777" w:rsidR="007008A2" w:rsidRPr="00D0491D" w:rsidRDefault="007008A2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</w:p>
        </w:tc>
      </w:tr>
    </w:tbl>
    <w:p w14:paraId="2D1D1300" w14:textId="44D97A38" w:rsidR="001B0085" w:rsidRPr="008E78B4" w:rsidRDefault="007008A2" w:rsidP="00704119">
      <w:pPr>
        <w:pStyle w:val="Heading1"/>
        <w:ind w:left="284"/>
        <w:rPr>
          <w:rFonts w:ascii="Aptos" w:hAnsi="Aptos"/>
          <w:color w:val="054CA3"/>
          <w:kern w:val="0"/>
          <w:sz w:val="26"/>
          <w:szCs w:val="26"/>
          <w:lang w:val="en-US"/>
        </w:rPr>
      </w:pPr>
      <w:r w:rsidRPr="008E78B4">
        <w:rPr>
          <w:rFonts w:ascii="Aptos" w:hAnsi="Aptos"/>
          <w:color w:val="054CA3"/>
          <w:kern w:val="0"/>
          <w:sz w:val="26"/>
          <w:szCs w:val="26"/>
          <w:lang w:val="en-US"/>
        </w:rPr>
        <w:t>Supervisor Details</w:t>
      </w:r>
    </w:p>
    <w:tbl>
      <w:tblPr>
        <w:tblStyle w:val="TableGrid"/>
        <w:tblW w:w="10064" w:type="dxa"/>
        <w:tblInd w:w="279" w:type="dxa"/>
        <w:tblLook w:val="04A0" w:firstRow="1" w:lastRow="0" w:firstColumn="1" w:lastColumn="0" w:noHBand="0" w:noVBand="1"/>
      </w:tblPr>
      <w:tblGrid>
        <w:gridCol w:w="6625"/>
        <w:gridCol w:w="3439"/>
      </w:tblGrid>
      <w:tr w:rsidR="001B0085" w:rsidRPr="00D0491D" w14:paraId="2E349302" w14:textId="77777777" w:rsidTr="52757C5C">
        <w:tc>
          <w:tcPr>
            <w:tcW w:w="5167" w:type="dxa"/>
          </w:tcPr>
          <w:p w14:paraId="584BD26B" w14:textId="77777777" w:rsidR="001B0085" w:rsidRPr="00D0491D" w:rsidRDefault="001B0085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Host supervisor name:</w:t>
            </w:r>
          </w:p>
          <w:sdt>
            <w:sdtPr>
              <w:rPr>
                <w:rFonts w:ascii="Aptos" w:eastAsia="Century Gothic" w:hAnsi="Aptos"/>
                <w:sz w:val="20"/>
              </w:rPr>
              <w:id w:val="404193234"/>
              <w:placeholder>
                <w:docPart w:val="64AA06F7C47E4EB897207C81F17ACF27"/>
              </w:placeholder>
              <w:showingPlcHdr/>
            </w:sdtPr>
            <w:sdtEndPr/>
            <w:sdtContent>
              <w:p w14:paraId="6FD42FB4" w14:textId="0469DB90" w:rsidR="001B0085" w:rsidRPr="00D0491D" w:rsidRDefault="00422850" w:rsidP="008E7CF5">
                <w:pPr>
                  <w:spacing w:before="1"/>
                  <w:rPr>
                    <w:rFonts w:ascii="Aptos" w:eastAsia="Century Gothic" w:hAnsi="Aptos"/>
                    <w:sz w:val="20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</w:rPr>
                  <w:t>Click or tap here to enter text.</w:t>
                </w:r>
              </w:p>
            </w:sdtContent>
          </w:sdt>
        </w:tc>
        <w:tc>
          <w:tcPr>
            <w:tcW w:w="4897" w:type="dxa"/>
          </w:tcPr>
          <w:p w14:paraId="3A370E9E" w14:textId="77777777" w:rsidR="001B0085" w:rsidRPr="00D0491D" w:rsidRDefault="001B0085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Host supervisor position title:</w:t>
            </w:r>
          </w:p>
          <w:sdt>
            <w:sdtPr>
              <w:rPr>
                <w:rFonts w:ascii="Aptos" w:eastAsia="Century Gothic" w:hAnsi="Aptos"/>
                <w:sz w:val="20"/>
              </w:rPr>
              <w:id w:val="-161464513"/>
              <w:placeholder>
                <w:docPart w:val="A6953ABC0FBB4A89A4BE0547F3A941D7"/>
              </w:placeholder>
              <w:showingPlcHdr/>
            </w:sdtPr>
            <w:sdtEndPr/>
            <w:sdtContent>
              <w:p w14:paraId="6D38918C" w14:textId="4F5EF3B4" w:rsidR="001B0085" w:rsidRPr="00D0491D" w:rsidRDefault="00422850" w:rsidP="008E7CF5">
                <w:pPr>
                  <w:spacing w:before="1"/>
                  <w:rPr>
                    <w:rFonts w:ascii="Aptos" w:eastAsia="Century Gothic" w:hAnsi="Aptos"/>
                    <w:sz w:val="20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</w:rPr>
                  <w:t>Click or tap here to enter text.</w:t>
                </w:r>
              </w:p>
            </w:sdtContent>
          </w:sdt>
        </w:tc>
      </w:tr>
      <w:tr w:rsidR="001B0085" w:rsidRPr="00D0491D" w14:paraId="2F6989D9" w14:textId="77777777" w:rsidTr="52757C5C">
        <w:tc>
          <w:tcPr>
            <w:tcW w:w="5167" w:type="dxa"/>
          </w:tcPr>
          <w:p w14:paraId="31F883FA" w14:textId="77777777" w:rsidR="001B0085" w:rsidRPr="00D0491D" w:rsidRDefault="001B0085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Host supervisor email address:</w:t>
            </w:r>
          </w:p>
          <w:sdt>
            <w:sdtPr>
              <w:rPr>
                <w:rFonts w:ascii="Aptos" w:eastAsia="Century Gothic" w:hAnsi="Aptos"/>
                <w:sz w:val="20"/>
              </w:rPr>
              <w:id w:val="-1745866220"/>
              <w:placeholder>
                <w:docPart w:val="8CABD8802A824B269BBAF4D38F2FA891"/>
              </w:placeholder>
              <w:showingPlcHdr/>
            </w:sdtPr>
            <w:sdtEndPr/>
            <w:sdtContent>
              <w:p w14:paraId="25EBD5E7" w14:textId="337E97AF" w:rsidR="001B0085" w:rsidRPr="00D0491D" w:rsidRDefault="00422850" w:rsidP="008E7CF5">
                <w:pPr>
                  <w:spacing w:before="1"/>
                  <w:rPr>
                    <w:rFonts w:ascii="Aptos" w:eastAsia="Century Gothic" w:hAnsi="Aptos"/>
                    <w:sz w:val="20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</w:rPr>
                  <w:t>Click or tap here to enter text.</w:t>
                </w:r>
              </w:p>
            </w:sdtContent>
          </w:sdt>
        </w:tc>
        <w:tc>
          <w:tcPr>
            <w:tcW w:w="4897" w:type="dxa"/>
          </w:tcPr>
          <w:p w14:paraId="6379CEB7" w14:textId="77777777" w:rsidR="001B0085" w:rsidRPr="00D0491D" w:rsidRDefault="001B0085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Host supervisor telephone:</w:t>
            </w:r>
          </w:p>
          <w:sdt>
            <w:sdtPr>
              <w:rPr>
                <w:rFonts w:ascii="Aptos" w:eastAsia="Century Gothic" w:hAnsi="Aptos"/>
                <w:sz w:val="20"/>
              </w:rPr>
              <w:id w:val="1173218338"/>
              <w:placeholder>
                <w:docPart w:val="41985462A00B4F718B26B42BB951D545"/>
              </w:placeholder>
              <w:showingPlcHdr/>
            </w:sdtPr>
            <w:sdtEndPr/>
            <w:sdtContent>
              <w:p w14:paraId="52FC2D7A" w14:textId="2D11B8A1" w:rsidR="001B0085" w:rsidRPr="00D0491D" w:rsidRDefault="00422850" w:rsidP="008E7CF5">
                <w:pPr>
                  <w:spacing w:before="1"/>
                  <w:rPr>
                    <w:rFonts w:ascii="Aptos" w:eastAsia="Century Gothic" w:hAnsi="Aptos"/>
                    <w:sz w:val="20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</w:rPr>
                  <w:t>Click or tap here to enter text.</w:t>
                </w:r>
              </w:p>
            </w:sdtContent>
          </w:sdt>
        </w:tc>
      </w:tr>
      <w:tr w:rsidR="00386E1D" w:rsidRPr="00D0491D" w14:paraId="5612C9DB" w14:textId="77777777" w:rsidTr="000D17A8">
        <w:trPr>
          <w:gridAfter w:val="1"/>
          <w:wAfter w:w="360" w:type="dxa"/>
        </w:trPr>
        <w:tc>
          <w:tcPr>
            <w:tcW w:w="10064" w:type="dxa"/>
          </w:tcPr>
          <w:p w14:paraId="6D699497" w14:textId="77777777" w:rsidR="00386E1D" w:rsidRPr="00D0491D" w:rsidRDefault="00386E1D" w:rsidP="008E7CF5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Will the student have a dedicated day</w:t>
            </w:r>
            <w:r w:rsidRPr="00D0491D">
              <w:rPr>
                <w:rFonts w:ascii="Cambria Math" w:eastAsia="Century Gothic" w:hAnsi="Cambria Math" w:cs="Cambria Math"/>
                <w:sz w:val="20"/>
              </w:rPr>
              <w:t>‑</w:t>
            </w:r>
            <w:r w:rsidRPr="00D0491D">
              <w:rPr>
                <w:rFonts w:ascii="Aptos" w:eastAsia="Century Gothic" w:hAnsi="Aptos"/>
                <w:sz w:val="20"/>
              </w:rPr>
              <w:t>to</w:t>
            </w:r>
            <w:r w:rsidRPr="00D0491D">
              <w:rPr>
                <w:rFonts w:ascii="Cambria Math" w:eastAsia="Century Gothic" w:hAnsi="Cambria Math" w:cs="Cambria Math"/>
                <w:sz w:val="20"/>
              </w:rPr>
              <w:t>‑</w:t>
            </w:r>
            <w:r w:rsidRPr="00D0491D">
              <w:rPr>
                <w:rFonts w:ascii="Aptos" w:eastAsia="Century Gothic" w:hAnsi="Aptos"/>
                <w:sz w:val="20"/>
              </w:rPr>
              <w:t>day supervisor?</w:t>
            </w:r>
          </w:p>
          <w:p w14:paraId="0ED680AB" w14:textId="0B2E51A3" w:rsidR="00386E1D" w:rsidRPr="00D0491D" w:rsidRDefault="00386E1D" w:rsidP="00386E1D">
            <w:pPr>
              <w:spacing w:before="1"/>
              <w:rPr>
                <w:rFonts w:ascii="Aptos" w:eastAsia="Century Gothic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483547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491D">
                  <w:rPr>
                    <w:rFonts w:ascii="Aptos" w:eastAsia="MS Gothic" w:hAnsi="Aptos" w:cs="Segoe UI Symbol"/>
                    <w:sz w:val="20"/>
                  </w:rPr>
                  <w:t>☐</w:t>
                </w:r>
              </w:sdtContent>
            </w:sdt>
            <w:r w:rsidRPr="00D0491D">
              <w:rPr>
                <w:rFonts w:ascii="Aptos" w:hAnsi="Aptos"/>
                <w:sz w:val="20"/>
              </w:rPr>
              <w:t xml:space="preserve">   Yes  </w:t>
            </w:r>
            <w:sdt>
              <w:sdtPr>
                <w:rPr>
                  <w:rFonts w:ascii="Aptos" w:hAnsi="Aptos"/>
                  <w:sz w:val="20"/>
                </w:rPr>
                <w:id w:val="60500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0491D">
                  <w:rPr>
                    <w:rFonts w:ascii="Aptos" w:eastAsia="MS Gothic" w:hAnsi="Aptos" w:cs="Segoe UI Symbol"/>
                    <w:sz w:val="20"/>
                  </w:rPr>
                  <w:t>☐</w:t>
                </w:r>
              </w:sdtContent>
            </w:sdt>
            <w:r w:rsidRPr="00D0491D">
              <w:rPr>
                <w:rFonts w:ascii="Aptos" w:hAnsi="Aptos"/>
                <w:sz w:val="20"/>
              </w:rPr>
              <w:t xml:space="preserve"> No</w:t>
            </w:r>
          </w:p>
        </w:tc>
      </w:tr>
      <w:tr w:rsidR="00AF29A8" w:rsidRPr="00D0491D" w14:paraId="1FE585DE" w14:textId="77777777" w:rsidTr="52757C5C">
        <w:tc>
          <w:tcPr>
            <w:tcW w:w="10064" w:type="dxa"/>
            <w:gridSpan w:val="2"/>
          </w:tcPr>
          <w:p w14:paraId="4268237C" w14:textId="53BE313C" w:rsidR="00AF29A8" w:rsidRPr="00D0491D" w:rsidRDefault="00AF29A8" w:rsidP="003C3A0F">
            <w:pPr>
              <w:spacing w:before="1"/>
              <w:rPr>
                <w:rFonts w:ascii="Aptos" w:eastAsia="Century Gothic" w:hAnsi="Aptos"/>
                <w:sz w:val="20"/>
              </w:rPr>
            </w:pPr>
            <w:r w:rsidRPr="00D0491D">
              <w:rPr>
                <w:rFonts w:ascii="Aptos" w:eastAsia="Century Gothic" w:hAnsi="Aptos"/>
                <w:sz w:val="20"/>
              </w:rPr>
              <w:t>Will the student receive training as part of the Internship?</w:t>
            </w:r>
            <w:r w:rsidRPr="00D0491D">
              <w:rPr>
                <w:rFonts w:ascii="Aptos" w:eastAsia="Century Gothic" w:hAnsi="Aptos"/>
                <w:sz w:val="20"/>
              </w:rPr>
              <w:br/>
            </w:r>
            <w:sdt>
              <w:sdtPr>
                <w:rPr>
                  <w:rFonts w:ascii="Aptos" w:eastAsia="Century Gothic" w:hAnsi="Aptos"/>
                  <w:sz w:val="20"/>
                </w:rPr>
                <w:id w:val="50425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850" w:rsidRPr="00D0491D">
                  <w:rPr>
                    <w:rFonts w:ascii="Aptos" w:eastAsia="MS Gothic" w:hAnsi="Aptos"/>
                    <w:sz w:val="20"/>
                  </w:rPr>
                  <w:t>☐</w:t>
                </w:r>
              </w:sdtContent>
            </w:sdt>
            <w:r w:rsidRPr="00D0491D">
              <w:rPr>
                <w:rFonts w:ascii="Aptos" w:eastAsia="Century Gothic" w:hAnsi="Aptos"/>
                <w:sz w:val="20"/>
              </w:rPr>
              <w:t xml:space="preserve"> Yes</w:t>
            </w:r>
            <w:r w:rsidRPr="00D0491D">
              <w:rPr>
                <w:rFonts w:ascii="Aptos" w:eastAsia="Century Gothic" w:hAnsi="Aptos"/>
                <w:sz w:val="20"/>
              </w:rPr>
              <w:br/>
            </w:r>
            <w:sdt>
              <w:sdtPr>
                <w:rPr>
                  <w:rFonts w:ascii="Aptos" w:eastAsia="Century Gothic" w:hAnsi="Aptos"/>
                  <w:sz w:val="20"/>
                </w:rPr>
                <w:id w:val="-310715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2850" w:rsidRPr="00D0491D">
                  <w:rPr>
                    <w:rFonts w:ascii="Aptos" w:eastAsia="MS Gothic" w:hAnsi="Aptos"/>
                    <w:sz w:val="20"/>
                  </w:rPr>
                  <w:t>☐</w:t>
                </w:r>
              </w:sdtContent>
            </w:sdt>
            <w:r w:rsidRPr="00D0491D">
              <w:rPr>
                <w:rFonts w:ascii="Aptos" w:eastAsia="Century Gothic" w:hAnsi="Aptos"/>
                <w:sz w:val="20"/>
              </w:rPr>
              <w:t>No</w:t>
            </w:r>
          </w:p>
          <w:p w14:paraId="6A8C354C" w14:textId="77777777" w:rsidR="00AF29A8" w:rsidRPr="00D0491D" w:rsidRDefault="00AF29A8" w:rsidP="008F3D09">
            <w:pPr>
              <w:spacing w:before="1"/>
              <w:rPr>
                <w:rFonts w:ascii="Aptos" w:eastAsia="Century Gothic" w:hAnsi="Aptos"/>
                <w:sz w:val="20"/>
              </w:rPr>
            </w:pPr>
          </w:p>
        </w:tc>
      </w:tr>
    </w:tbl>
    <w:p w14:paraId="23F61DD5" w14:textId="77777777" w:rsidR="00D44E7D" w:rsidRPr="008E78B4" w:rsidRDefault="00D44E7D" w:rsidP="00052892">
      <w:pPr>
        <w:pStyle w:val="BodyText"/>
        <w:ind w:left="0"/>
        <w:rPr>
          <w:rFonts w:ascii="Aptos" w:hAnsi="Aptos" w:cs="Arial"/>
          <w:b/>
          <w:color w:val="231F20"/>
          <w:sz w:val="26"/>
          <w:szCs w:val="26"/>
        </w:rPr>
      </w:pPr>
    </w:p>
    <w:p w14:paraId="29011098" w14:textId="77777777" w:rsidR="00704119" w:rsidRDefault="00704119" w:rsidP="00D566A1">
      <w:pPr>
        <w:pStyle w:val="BodyText"/>
        <w:rPr>
          <w:rFonts w:ascii="Aptos" w:hAnsi="Aptos" w:cs="Arial"/>
          <w:b/>
          <w:color w:val="231F20"/>
          <w:sz w:val="26"/>
          <w:szCs w:val="26"/>
        </w:rPr>
      </w:pPr>
    </w:p>
    <w:p w14:paraId="26DE4EC0" w14:textId="77777777" w:rsidR="00386E1D" w:rsidRDefault="00386E1D" w:rsidP="00D566A1">
      <w:pPr>
        <w:pStyle w:val="BodyText"/>
        <w:rPr>
          <w:rFonts w:ascii="Aptos" w:hAnsi="Aptos" w:cs="Arial"/>
          <w:b/>
          <w:color w:val="231F20"/>
          <w:sz w:val="26"/>
          <w:szCs w:val="26"/>
        </w:rPr>
      </w:pPr>
    </w:p>
    <w:p w14:paraId="79711C64" w14:textId="77777777" w:rsidR="00386E1D" w:rsidRDefault="00386E1D" w:rsidP="00D566A1">
      <w:pPr>
        <w:pStyle w:val="BodyText"/>
        <w:rPr>
          <w:rFonts w:ascii="Aptos" w:hAnsi="Aptos" w:cs="Arial"/>
          <w:b/>
          <w:color w:val="231F20"/>
          <w:sz w:val="26"/>
          <w:szCs w:val="26"/>
        </w:rPr>
      </w:pPr>
    </w:p>
    <w:p w14:paraId="5ACCFF8C" w14:textId="77777777" w:rsidR="00386E1D" w:rsidRDefault="00386E1D" w:rsidP="00D566A1">
      <w:pPr>
        <w:pStyle w:val="BodyText"/>
        <w:rPr>
          <w:rFonts w:ascii="Aptos" w:hAnsi="Aptos" w:cs="Arial"/>
          <w:b/>
          <w:color w:val="231F20"/>
          <w:sz w:val="26"/>
          <w:szCs w:val="26"/>
        </w:rPr>
      </w:pPr>
    </w:p>
    <w:p w14:paraId="64DB0940" w14:textId="77777777" w:rsidR="00386E1D" w:rsidRPr="008E78B4" w:rsidRDefault="00386E1D" w:rsidP="00D566A1">
      <w:pPr>
        <w:pStyle w:val="BodyText"/>
        <w:rPr>
          <w:rFonts w:ascii="Aptos" w:hAnsi="Aptos" w:cs="Arial"/>
          <w:b/>
          <w:color w:val="231F20"/>
          <w:sz w:val="26"/>
          <w:szCs w:val="26"/>
        </w:rPr>
      </w:pPr>
    </w:p>
    <w:p w14:paraId="09FC313F" w14:textId="666FBF16" w:rsidR="00D566A1" w:rsidRPr="00D0491D" w:rsidRDefault="00D566A1" w:rsidP="00D566A1">
      <w:pPr>
        <w:pStyle w:val="BodyText"/>
        <w:rPr>
          <w:rFonts w:ascii="Aptos" w:hAnsi="Aptos" w:cs="Arial"/>
          <w:color w:val="231F20"/>
          <w:sz w:val="21"/>
          <w:szCs w:val="21"/>
        </w:rPr>
      </w:pPr>
      <w:r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 xml:space="preserve">Organisational </w:t>
      </w:r>
      <w:r w:rsidR="00B50CA1"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 xml:space="preserve">Core Business </w:t>
      </w:r>
      <w:proofErr w:type="gramStart"/>
      <w:r w:rsidR="00B50CA1"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 xml:space="preserve">Activity </w:t>
      </w:r>
      <w:r w:rsidRPr="008E78B4">
        <w:rPr>
          <w:rFonts w:ascii="Aptos" w:hAnsi="Aptos" w:cs="Arial"/>
          <w:b/>
          <w:color w:val="231F20"/>
          <w:sz w:val="26"/>
          <w:szCs w:val="26"/>
        </w:rPr>
        <w:t xml:space="preserve"> </w:t>
      </w:r>
      <w:r w:rsidRPr="00D0491D">
        <w:rPr>
          <w:rFonts w:ascii="Aptos" w:hAnsi="Aptos" w:cs="Arial"/>
          <w:color w:val="231F20"/>
          <w:sz w:val="21"/>
          <w:szCs w:val="21"/>
        </w:rPr>
        <w:t>(</w:t>
      </w:r>
      <w:proofErr w:type="gramEnd"/>
      <w:r w:rsidRPr="00D0491D">
        <w:rPr>
          <w:rFonts w:ascii="Aptos" w:hAnsi="Aptos" w:cs="Arial"/>
          <w:color w:val="231F20"/>
          <w:sz w:val="21"/>
          <w:szCs w:val="21"/>
        </w:rPr>
        <w:t>What is the key business/activity of the host organisation)</w:t>
      </w:r>
    </w:p>
    <w:p w14:paraId="4746BE7C" w14:textId="77777777" w:rsidR="003B0113" w:rsidRPr="00D0491D" w:rsidRDefault="003B0113" w:rsidP="00D566A1">
      <w:pPr>
        <w:pStyle w:val="BodyText"/>
        <w:rPr>
          <w:rFonts w:ascii="Aptos" w:hAnsi="Aptos" w:cs="Arial"/>
          <w:color w:val="231F20"/>
          <w:sz w:val="21"/>
          <w:szCs w:val="21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9975"/>
      </w:tblGrid>
      <w:tr w:rsidR="003B0113" w:rsidRPr="00D0491D" w14:paraId="0CC701F9" w14:textId="77777777" w:rsidTr="009630CF">
        <w:trPr>
          <w:trHeight w:val="2966"/>
        </w:trPr>
        <w:sdt>
          <w:sdtPr>
            <w:rPr>
              <w:rFonts w:ascii="Aptos" w:hAnsi="Aptos" w:cs="Arial"/>
              <w:color w:val="231F20"/>
              <w:sz w:val="21"/>
              <w:szCs w:val="21"/>
            </w:rPr>
            <w:id w:val="-8337617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53" w:type="dxa"/>
              </w:tcPr>
              <w:p w14:paraId="1FD36B45" w14:textId="2D27B61C" w:rsidR="003B0113" w:rsidRPr="00D0491D" w:rsidRDefault="00244103" w:rsidP="00D566A1">
                <w:pPr>
                  <w:pStyle w:val="BodyText"/>
                  <w:ind w:left="0"/>
                  <w:rPr>
                    <w:rFonts w:ascii="Aptos" w:hAnsi="Aptos" w:cs="Arial"/>
                    <w:color w:val="231F20"/>
                    <w:sz w:val="21"/>
                    <w:szCs w:val="21"/>
                  </w:rPr>
                </w:pPr>
                <w:r w:rsidRPr="00D0491D">
                  <w:rPr>
                    <w:rStyle w:val="PlaceholderText"/>
                    <w:rFonts w:ascii="Aptos" w:hAnsi="Aptos"/>
                  </w:rPr>
                  <w:t>Click or tap here to enter text.</w:t>
                </w:r>
              </w:p>
            </w:tc>
          </w:sdtContent>
        </w:sdt>
      </w:tr>
    </w:tbl>
    <w:p w14:paraId="321965CC" w14:textId="77777777" w:rsidR="00B63650" w:rsidRPr="00D0491D" w:rsidRDefault="00B63650" w:rsidP="00A919DA">
      <w:pPr>
        <w:pStyle w:val="BodyText"/>
        <w:spacing w:before="67"/>
        <w:ind w:left="0"/>
        <w:rPr>
          <w:rFonts w:ascii="Aptos" w:hAnsi="Aptos" w:cs="Arial"/>
          <w:sz w:val="21"/>
          <w:szCs w:val="21"/>
        </w:rPr>
      </w:pPr>
    </w:p>
    <w:p w14:paraId="50CFF86A" w14:textId="4C7B5E08" w:rsidR="00D566A1" w:rsidRPr="00D0491D" w:rsidRDefault="0063563C" w:rsidP="00D566A1">
      <w:pPr>
        <w:pStyle w:val="BodyText"/>
        <w:rPr>
          <w:rFonts w:ascii="Aptos" w:hAnsi="Aptos" w:cs="Arial"/>
          <w:color w:val="231F20"/>
          <w:sz w:val="21"/>
          <w:szCs w:val="21"/>
        </w:rPr>
      </w:pPr>
      <w:r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>Internship</w:t>
      </w:r>
      <w:r w:rsidR="00D566A1"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>/Project Purpose</w:t>
      </w:r>
      <w:r w:rsidR="00D566A1" w:rsidRPr="008E78B4">
        <w:rPr>
          <w:rFonts w:ascii="Aptos" w:hAnsi="Aptos" w:cs="Arial"/>
          <w:b/>
          <w:color w:val="231F20"/>
          <w:sz w:val="26"/>
          <w:szCs w:val="26"/>
        </w:rPr>
        <w:t xml:space="preserve"> </w:t>
      </w:r>
      <w:r w:rsidR="00D566A1" w:rsidRPr="008E78B4">
        <w:rPr>
          <w:rFonts w:ascii="Aptos" w:hAnsi="Aptos" w:cs="Arial"/>
          <w:color w:val="231F20"/>
          <w:sz w:val="26"/>
          <w:szCs w:val="26"/>
        </w:rPr>
        <w:t>(</w:t>
      </w:r>
      <w:r w:rsidR="00D566A1" w:rsidRPr="00D0491D">
        <w:rPr>
          <w:rFonts w:ascii="Aptos" w:hAnsi="Aptos" w:cs="Arial"/>
          <w:color w:val="231F20"/>
          <w:sz w:val="21"/>
          <w:szCs w:val="21"/>
        </w:rPr>
        <w:t>What is the key deliverable? What is the main issue this project/</w:t>
      </w:r>
      <w:r w:rsidRPr="00D0491D">
        <w:rPr>
          <w:rFonts w:ascii="Aptos" w:hAnsi="Aptos" w:cs="Arial"/>
          <w:color w:val="231F20"/>
          <w:sz w:val="21"/>
          <w:szCs w:val="21"/>
        </w:rPr>
        <w:t>internship</w:t>
      </w:r>
      <w:r w:rsidR="00D566A1" w:rsidRPr="00D0491D">
        <w:rPr>
          <w:rFonts w:ascii="Aptos" w:hAnsi="Aptos" w:cs="Arial"/>
          <w:color w:val="231F20"/>
          <w:sz w:val="21"/>
          <w:szCs w:val="21"/>
        </w:rPr>
        <w:t xml:space="preserve"> </w:t>
      </w:r>
      <w:r w:rsidR="00E80671" w:rsidRPr="00D0491D">
        <w:rPr>
          <w:rFonts w:ascii="Aptos" w:hAnsi="Aptos" w:cs="Arial"/>
          <w:color w:val="231F20"/>
          <w:sz w:val="21"/>
          <w:szCs w:val="21"/>
        </w:rPr>
        <w:t>addresses</w:t>
      </w:r>
      <w:r w:rsidR="00D566A1" w:rsidRPr="00D0491D">
        <w:rPr>
          <w:rFonts w:ascii="Aptos" w:hAnsi="Aptos" w:cs="Arial"/>
          <w:color w:val="231F20"/>
          <w:sz w:val="21"/>
          <w:szCs w:val="21"/>
        </w:rPr>
        <w:t>? Why does this need to be addressed?)</w:t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9975"/>
      </w:tblGrid>
      <w:tr w:rsidR="009630CF" w:rsidRPr="00D0491D" w14:paraId="2C19536A" w14:textId="77777777" w:rsidTr="00052892">
        <w:trPr>
          <w:trHeight w:val="2676"/>
        </w:trPr>
        <w:sdt>
          <w:sdtPr>
            <w:rPr>
              <w:rFonts w:ascii="Aptos" w:hAnsi="Aptos" w:cs="Arial"/>
              <w:color w:val="231F20"/>
              <w:sz w:val="21"/>
              <w:szCs w:val="21"/>
            </w:rPr>
            <w:id w:val="-7941397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053" w:type="dxa"/>
              </w:tcPr>
              <w:p w14:paraId="1EB1F539" w14:textId="7DC2BF92" w:rsidR="009630CF" w:rsidRPr="00D0491D" w:rsidRDefault="00A919DA" w:rsidP="00D566A1">
                <w:pPr>
                  <w:pStyle w:val="BodyText"/>
                  <w:ind w:left="0"/>
                  <w:rPr>
                    <w:rFonts w:ascii="Aptos" w:hAnsi="Aptos" w:cs="Arial"/>
                    <w:color w:val="231F20"/>
                    <w:sz w:val="21"/>
                    <w:szCs w:val="21"/>
                  </w:rPr>
                </w:pPr>
                <w:r w:rsidRPr="00D0491D">
                  <w:rPr>
                    <w:rStyle w:val="PlaceholderText"/>
                    <w:rFonts w:ascii="Aptos" w:hAnsi="Aptos"/>
                  </w:rPr>
                  <w:t>Click or tap here to enter text.</w:t>
                </w:r>
              </w:p>
            </w:tc>
          </w:sdtContent>
        </w:sdt>
      </w:tr>
    </w:tbl>
    <w:p w14:paraId="5579DE50" w14:textId="77777777" w:rsidR="00D566A1" w:rsidRPr="00D0491D" w:rsidRDefault="00D566A1" w:rsidP="00D566A1">
      <w:pPr>
        <w:pStyle w:val="BodyText"/>
        <w:spacing w:before="67"/>
        <w:ind w:left="0"/>
        <w:rPr>
          <w:rFonts w:ascii="Aptos" w:hAnsi="Aptos" w:cs="Arial"/>
          <w:sz w:val="21"/>
          <w:szCs w:val="21"/>
        </w:rPr>
      </w:pPr>
    </w:p>
    <w:p w14:paraId="3F527ACE" w14:textId="73AFE4D8" w:rsidR="00D566A1" w:rsidRPr="00D0491D" w:rsidRDefault="00D566A1" w:rsidP="00D566A1">
      <w:pPr>
        <w:pStyle w:val="BodyText"/>
        <w:rPr>
          <w:rFonts w:ascii="Aptos" w:hAnsi="Aptos" w:cs="Arial"/>
          <w:color w:val="231F20"/>
          <w:sz w:val="21"/>
          <w:szCs w:val="21"/>
        </w:rPr>
      </w:pPr>
      <w:r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 xml:space="preserve">Key </w:t>
      </w:r>
      <w:r w:rsidR="00B50CA1"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>D</w:t>
      </w:r>
      <w:r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 xml:space="preserve">uties and </w:t>
      </w:r>
      <w:r w:rsidR="00B50CA1"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>R</w:t>
      </w:r>
      <w:r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>esponsibilities</w:t>
      </w:r>
      <w:r w:rsidRPr="008E78B4">
        <w:rPr>
          <w:rFonts w:ascii="Aptos" w:hAnsi="Aptos" w:cs="Arial"/>
          <w:color w:val="231F20"/>
          <w:sz w:val="26"/>
          <w:szCs w:val="26"/>
        </w:rPr>
        <w:t xml:space="preserve"> </w:t>
      </w:r>
      <w:r w:rsidRPr="00D0491D">
        <w:rPr>
          <w:rFonts w:ascii="Aptos" w:hAnsi="Aptos" w:cs="Arial"/>
          <w:color w:val="231F20"/>
          <w:sz w:val="21"/>
          <w:szCs w:val="21"/>
        </w:rPr>
        <w:t xml:space="preserve">of the placement/project (Please specify the tasks to be undertaken </w:t>
      </w:r>
      <w:r w:rsidR="00A919DA" w:rsidRPr="00D0491D">
        <w:rPr>
          <w:rFonts w:ascii="Aptos" w:hAnsi="Aptos" w:cs="Arial"/>
          <w:color w:val="231F20"/>
          <w:sz w:val="21"/>
          <w:szCs w:val="21"/>
        </w:rPr>
        <w:t xml:space="preserve">during this </w:t>
      </w:r>
      <w:r w:rsidR="0063563C" w:rsidRPr="00D0491D">
        <w:rPr>
          <w:rFonts w:ascii="Aptos" w:hAnsi="Aptos" w:cs="Arial"/>
          <w:color w:val="231F20"/>
          <w:sz w:val="21"/>
          <w:szCs w:val="21"/>
        </w:rPr>
        <w:t>Internship</w:t>
      </w:r>
      <w:r w:rsidR="00A919DA" w:rsidRPr="00D0491D">
        <w:rPr>
          <w:rFonts w:ascii="Aptos" w:hAnsi="Aptos" w:cs="Arial"/>
          <w:color w:val="231F20"/>
          <w:sz w:val="21"/>
          <w:szCs w:val="21"/>
        </w:rPr>
        <w:t>)</w:t>
      </w: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9975"/>
      </w:tblGrid>
      <w:tr w:rsidR="00A919DA" w:rsidRPr="00D0491D" w14:paraId="56465267" w14:textId="77777777" w:rsidTr="00095CAA">
        <w:trPr>
          <w:trHeight w:val="3110"/>
        </w:trPr>
        <w:tc>
          <w:tcPr>
            <w:tcW w:w="10053" w:type="dxa"/>
          </w:tcPr>
          <w:p w14:paraId="093040C4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  <w:sdt>
            <w:sdtPr>
              <w:rPr>
                <w:rFonts w:ascii="Aptos" w:hAnsi="Aptos" w:cs="Arial"/>
                <w:color w:val="231F20"/>
                <w:sz w:val="21"/>
                <w:szCs w:val="21"/>
              </w:rPr>
              <w:id w:val="-368830705"/>
              <w:placeholder>
                <w:docPart w:val="DefaultPlaceholder_-1854013440"/>
              </w:placeholder>
              <w:showingPlcHdr/>
            </w:sdtPr>
            <w:sdtEndPr/>
            <w:sdtContent>
              <w:p w14:paraId="4F1DE4CB" w14:textId="6ECBA0B8" w:rsidR="00A919DA" w:rsidRPr="00D0491D" w:rsidRDefault="00A919DA" w:rsidP="00D566A1">
                <w:pPr>
                  <w:pStyle w:val="BodyText"/>
                  <w:ind w:left="0"/>
                  <w:rPr>
                    <w:rFonts w:ascii="Aptos" w:hAnsi="Aptos" w:cs="Arial"/>
                    <w:color w:val="231F20"/>
                    <w:sz w:val="21"/>
                    <w:szCs w:val="21"/>
                  </w:rPr>
                </w:pPr>
                <w:r w:rsidRPr="00D0491D">
                  <w:rPr>
                    <w:rStyle w:val="PlaceholderText"/>
                    <w:rFonts w:ascii="Aptos" w:hAnsi="Aptos"/>
                  </w:rPr>
                  <w:t>Click or tap here to enter text.</w:t>
                </w:r>
              </w:p>
            </w:sdtContent>
          </w:sdt>
          <w:p w14:paraId="356638D1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  <w:p w14:paraId="3229AACB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  <w:p w14:paraId="326F28EB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  <w:p w14:paraId="305F4918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  <w:p w14:paraId="2C5833A4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  <w:p w14:paraId="7D1EB457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  <w:p w14:paraId="0319456B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  <w:p w14:paraId="1C9B03ED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  <w:p w14:paraId="492D1E85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  <w:p w14:paraId="5119650C" w14:textId="77777777" w:rsidR="00A919DA" w:rsidRPr="00D0491D" w:rsidRDefault="00A919DA" w:rsidP="00D566A1">
            <w:pPr>
              <w:pStyle w:val="BodyText"/>
              <w:ind w:left="0"/>
              <w:rPr>
                <w:rFonts w:ascii="Aptos" w:hAnsi="Aptos" w:cs="Arial"/>
                <w:color w:val="231F20"/>
                <w:sz w:val="21"/>
                <w:szCs w:val="21"/>
              </w:rPr>
            </w:pPr>
          </w:p>
        </w:tc>
      </w:tr>
    </w:tbl>
    <w:p w14:paraId="00B2F1A2" w14:textId="77777777" w:rsidR="00231C55" w:rsidRPr="00D0491D" w:rsidRDefault="00231C55" w:rsidP="00244103">
      <w:pPr>
        <w:pStyle w:val="BodyText"/>
        <w:ind w:left="0"/>
        <w:rPr>
          <w:rFonts w:ascii="Aptos" w:hAnsi="Aptos" w:cs="Arial"/>
          <w:color w:val="231F20"/>
          <w:sz w:val="21"/>
          <w:szCs w:val="21"/>
        </w:rPr>
      </w:pPr>
    </w:p>
    <w:p w14:paraId="6D3B65BC" w14:textId="77777777" w:rsidR="00231C55" w:rsidRPr="00D0491D" w:rsidRDefault="00231C55" w:rsidP="00D566A1">
      <w:pPr>
        <w:pStyle w:val="BodyText"/>
        <w:rPr>
          <w:rFonts w:ascii="Aptos" w:hAnsi="Aptos" w:cs="Arial"/>
          <w:color w:val="231F20"/>
          <w:sz w:val="21"/>
          <w:szCs w:val="21"/>
        </w:rPr>
      </w:pPr>
    </w:p>
    <w:p w14:paraId="5DB83A0A" w14:textId="77777777" w:rsidR="00E55DD7" w:rsidRDefault="00E55DD7" w:rsidP="00231C55">
      <w:pPr>
        <w:pStyle w:val="BodyText"/>
        <w:rPr>
          <w:rFonts w:ascii="Aptos" w:eastAsia="Times New Roman" w:hAnsi="Aptos" w:cs="Arial"/>
          <w:b/>
          <w:bCs/>
          <w:color w:val="054CA3"/>
          <w:sz w:val="32"/>
          <w:szCs w:val="32"/>
        </w:rPr>
      </w:pPr>
    </w:p>
    <w:p w14:paraId="5A3F6C88" w14:textId="77777777" w:rsidR="00095CAA" w:rsidRDefault="00095CAA" w:rsidP="00231C55">
      <w:pPr>
        <w:pStyle w:val="BodyText"/>
        <w:rPr>
          <w:rFonts w:ascii="Aptos" w:eastAsia="Times New Roman" w:hAnsi="Aptos" w:cs="Arial"/>
          <w:b/>
          <w:bCs/>
          <w:color w:val="054CA3"/>
          <w:sz w:val="32"/>
          <w:szCs w:val="32"/>
        </w:rPr>
      </w:pPr>
    </w:p>
    <w:p w14:paraId="2A2A1E43" w14:textId="77777777" w:rsidR="00095CAA" w:rsidRDefault="00095CAA" w:rsidP="00231C55">
      <w:pPr>
        <w:pStyle w:val="BodyText"/>
        <w:rPr>
          <w:rFonts w:ascii="Aptos" w:eastAsia="Times New Roman" w:hAnsi="Aptos" w:cs="Arial"/>
          <w:b/>
          <w:bCs/>
          <w:color w:val="054CA3"/>
          <w:sz w:val="32"/>
          <w:szCs w:val="32"/>
        </w:rPr>
      </w:pPr>
    </w:p>
    <w:p w14:paraId="6D6898E6" w14:textId="77777777" w:rsidR="00095CAA" w:rsidRDefault="00095CAA" w:rsidP="00231C55">
      <w:pPr>
        <w:pStyle w:val="BodyText"/>
        <w:rPr>
          <w:rFonts w:ascii="Aptos" w:eastAsia="Times New Roman" w:hAnsi="Aptos" w:cs="Arial"/>
          <w:b/>
          <w:bCs/>
          <w:color w:val="054CA3"/>
          <w:sz w:val="32"/>
          <w:szCs w:val="32"/>
        </w:rPr>
      </w:pPr>
    </w:p>
    <w:p w14:paraId="7ACEAD26" w14:textId="77777777" w:rsidR="00231C55" w:rsidRPr="00D0491D" w:rsidRDefault="00231C55" w:rsidP="00244103">
      <w:pPr>
        <w:pStyle w:val="Heading1"/>
        <w:rPr>
          <w:rFonts w:ascii="Aptos" w:hAnsi="Aptos"/>
          <w:color w:val="054CA3"/>
          <w:kern w:val="0"/>
          <w:lang w:val="en-US"/>
        </w:rPr>
      </w:pPr>
    </w:p>
    <w:p w14:paraId="51FDD914" w14:textId="1309D21F" w:rsidR="00904E9D" w:rsidRPr="00643FF0" w:rsidRDefault="00904E9D" w:rsidP="00904E9D">
      <w:pPr>
        <w:pStyle w:val="Heading1"/>
        <w:ind w:firstLine="284"/>
        <w:rPr>
          <w:rFonts w:ascii="Aptos" w:hAnsi="Aptos"/>
          <w:color w:val="054CA3"/>
          <w:kern w:val="0"/>
          <w:sz w:val="26"/>
          <w:szCs w:val="26"/>
          <w:lang w:val="en-US"/>
        </w:rPr>
      </w:pPr>
      <w:r w:rsidRPr="00643FF0">
        <w:rPr>
          <w:rFonts w:ascii="Aptos" w:hAnsi="Aptos"/>
          <w:color w:val="054CA3"/>
          <w:kern w:val="0"/>
          <w:sz w:val="26"/>
          <w:szCs w:val="26"/>
          <w:lang w:val="en-US"/>
        </w:rPr>
        <w:t>Other requirements</w:t>
      </w:r>
    </w:p>
    <w:p w14:paraId="4316DDD9" w14:textId="3841DE67" w:rsidR="000C0D51" w:rsidRPr="00D0491D" w:rsidRDefault="000C0D51" w:rsidP="00D566A1">
      <w:pPr>
        <w:pStyle w:val="BodyText"/>
        <w:spacing w:before="67"/>
        <w:ind w:left="0" w:firstLine="220"/>
        <w:rPr>
          <w:rFonts w:ascii="Aptos" w:hAnsi="Aptos" w:cs="Arial"/>
          <w:b/>
          <w:sz w:val="21"/>
          <w:szCs w:val="21"/>
        </w:rPr>
      </w:pPr>
    </w:p>
    <w:tbl>
      <w:tblPr>
        <w:tblStyle w:val="TableGrid"/>
        <w:tblW w:w="9967" w:type="dxa"/>
        <w:tblInd w:w="220" w:type="dxa"/>
        <w:tblLook w:val="04A0" w:firstRow="1" w:lastRow="0" w:firstColumn="1" w:lastColumn="0" w:noHBand="0" w:noVBand="1"/>
      </w:tblPr>
      <w:tblGrid>
        <w:gridCol w:w="2606"/>
        <w:gridCol w:w="1982"/>
        <w:gridCol w:w="2123"/>
        <w:gridCol w:w="3256"/>
      </w:tblGrid>
      <w:tr w:rsidR="004C79E7" w:rsidRPr="00D0491D" w14:paraId="2C16DE5A" w14:textId="77777777" w:rsidTr="007115D1">
        <w:trPr>
          <w:trHeight w:val="895"/>
        </w:trPr>
        <w:tc>
          <w:tcPr>
            <w:tcW w:w="2606" w:type="dxa"/>
          </w:tcPr>
          <w:p w14:paraId="75D10FAB" w14:textId="12D95A97" w:rsidR="004C79E7" w:rsidRPr="00D0491D" w:rsidRDefault="004C79E7" w:rsidP="008E7CF5">
            <w:pPr>
              <w:pStyle w:val="BodyText"/>
              <w:spacing w:before="40"/>
              <w:ind w:left="0"/>
              <w:rPr>
                <w:rFonts w:ascii="Aptos" w:hAnsi="Aptos" w:cs="Arial"/>
                <w:b/>
                <w:sz w:val="20"/>
                <w:szCs w:val="20"/>
              </w:rPr>
            </w:pPr>
            <w:r w:rsidRPr="00D0491D">
              <w:rPr>
                <w:rFonts w:ascii="Aptos" w:hAnsi="Aptos" w:cs="Arial"/>
                <w:b/>
                <w:sz w:val="20"/>
                <w:szCs w:val="20"/>
              </w:rPr>
              <w:t xml:space="preserve">Please indicate start date of Internship </w:t>
            </w:r>
          </w:p>
        </w:tc>
        <w:tc>
          <w:tcPr>
            <w:tcW w:w="1982" w:type="dxa"/>
          </w:tcPr>
          <w:sdt>
            <w:sdtPr>
              <w:rPr>
                <w:rFonts w:ascii="Aptos" w:hAnsi="Aptos" w:cs="Arial"/>
                <w:color w:val="231F20"/>
                <w:sz w:val="20"/>
                <w:szCs w:val="20"/>
              </w:rPr>
              <w:id w:val="-474682847"/>
              <w:placeholder>
                <w:docPart w:val="8A7BAE10B287450BB0F1046F4F9E200A"/>
              </w:placeholder>
              <w:showingPlcHdr/>
            </w:sdtPr>
            <w:sdtEndPr/>
            <w:sdtContent>
              <w:p w14:paraId="2E554BDB" w14:textId="77777777" w:rsidR="00A14150" w:rsidRPr="00D0491D" w:rsidRDefault="00A14150" w:rsidP="00A14150">
                <w:pPr>
                  <w:pStyle w:val="BodyText"/>
                  <w:ind w:left="0"/>
                  <w:rPr>
                    <w:rFonts w:ascii="Aptos" w:eastAsia="Times New Roman" w:hAnsi="Aptos" w:cs="Arial"/>
                    <w:color w:val="231F20"/>
                    <w:sz w:val="20"/>
                    <w:szCs w:val="20"/>
                    <w:lang w:val="en-AU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705307A2" w14:textId="77777777" w:rsidR="004C79E7" w:rsidRPr="00D0491D" w:rsidRDefault="004C79E7" w:rsidP="008E7CF5">
            <w:pPr>
              <w:spacing w:before="40"/>
              <w:rPr>
                <w:rFonts w:ascii="Aptos" w:hAnsi="Aptos"/>
                <w:sz w:val="20"/>
              </w:rPr>
            </w:pPr>
          </w:p>
        </w:tc>
        <w:tc>
          <w:tcPr>
            <w:tcW w:w="2123" w:type="dxa"/>
          </w:tcPr>
          <w:p w14:paraId="3C58BD13" w14:textId="070C4ED7" w:rsidR="004C79E7" w:rsidRPr="00D0491D" w:rsidRDefault="004C79E7" w:rsidP="008E7CF5">
            <w:pPr>
              <w:spacing w:before="40"/>
              <w:rPr>
                <w:rFonts w:ascii="Aptos" w:hAnsi="Aptos"/>
                <w:sz w:val="20"/>
              </w:rPr>
            </w:pPr>
            <w:r w:rsidRPr="00D0491D">
              <w:rPr>
                <w:rFonts w:ascii="Aptos" w:hAnsi="Aptos"/>
                <w:b/>
                <w:sz w:val="20"/>
              </w:rPr>
              <w:t xml:space="preserve">Please indicate end date </w:t>
            </w:r>
            <w:r w:rsidR="00DC2899" w:rsidRPr="00D0491D">
              <w:rPr>
                <w:rFonts w:ascii="Aptos" w:hAnsi="Aptos"/>
                <w:b/>
                <w:sz w:val="20"/>
              </w:rPr>
              <w:t>of Internship</w:t>
            </w:r>
          </w:p>
        </w:tc>
        <w:tc>
          <w:tcPr>
            <w:tcW w:w="3256" w:type="dxa"/>
          </w:tcPr>
          <w:sdt>
            <w:sdtPr>
              <w:rPr>
                <w:rFonts w:ascii="Aptos" w:hAnsi="Aptos" w:cs="Arial"/>
                <w:color w:val="231F20"/>
                <w:sz w:val="20"/>
                <w:szCs w:val="20"/>
              </w:rPr>
              <w:id w:val="-659926221"/>
              <w:placeholder>
                <w:docPart w:val="496B9FA9366F49C8940061A83FC7EC94"/>
              </w:placeholder>
              <w:showingPlcHdr/>
            </w:sdtPr>
            <w:sdtEndPr/>
            <w:sdtContent>
              <w:p w14:paraId="175D23C2" w14:textId="77777777" w:rsidR="00A14150" w:rsidRPr="00D0491D" w:rsidRDefault="00A14150" w:rsidP="00A14150">
                <w:pPr>
                  <w:pStyle w:val="BodyText"/>
                  <w:ind w:left="0"/>
                  <w:rPr>
                    <w:rFonts w:ascii="Aptos" w:eastAsia="Times New Roman" w:hAnsi="Aptos" w:cs="Arial"/>
                    <w:color w:val="231F20"/>
                    <w:sz w:val="20"/>
                    <w:szCs w:val="20"/>
                    <w:lang w:val="en-AU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335A590C" w14:textId="77777777" w:rsidR="004C79E7" w:rsidRPr="00D0491D" w:rsidRDefault="004C79E7" w:rsidP="008E7CF5">
            <w:pPr>
              <w:spacing w:before="40"/>
              <w:rPr>
                <w:rFonts w:ascii="Aptos" w:hAnsi="Aptos"/>
                <w:sz w:val="20"/>
              </w:rPr>
            </w:pPr>
          </w:p>
        </w:tc>
      </w:tr>
      <w:tr w:rsidR="00DC2899" w:rsidRPr="00D0491D" w14:paraId="2C380BB4" w14:textId="77777777" w:rsidTr="00250422">
        <w:trPr>
          <w:trHeight w:val="895"/>
        </w:trPr>
        <w:tc>
          <w:tcPr>
            <w:tcW w:w="9967" w:type="dxa"/>
            <w:gridSpan w:val="4"/>
          </w:tcPr>
          <w:p w14:paraId="6F50099F" w14:textId="77777777" w:rsidR="00DC2899" w:rsidRPr="00D0491D" w:rsidRDefault="007D3A1B" w:rsidP="00A14150">
            <w:pPr>
              <w:pStyle w:val="BodyText"/>
              <w:ind w:left="0"/>
              <w:rPr>
                <w:rFonts w:ascii="Aptos" w:eastAsia="Times New Roman" w:hAnsi="Aptos" w:cs="Arial"/>
                <w:b/>
                <w:bCs/>
                <w:color w:val="054CA3"/>
                <w:sz w:val="20"/>
                <w:szCs w:val="20"/>
              </w:rPr>
            </w:pPr>
            <w:r w:rsidRPr="00D0491D">
              <w:rPr>
                <w:rFonts w:ascii="Aptos" w:eastAsia="Times New Roman" w:hAnsi="Aptos" w:cs="Arial"/>
                <w:b/>
                <w:bCs/>
                <w:color w:val="054CA3"/>
                <w:sz w:val="20"/>
                <w:szCs w:val="20"/>
              </w:rPr>
              <w:t xml:space="preserve">Internships should </w:t>
            </w:r>
            <w:proofErr w:type="gramStart"/>
            <w:r w:rsidRPr="00D0491D">
              <w:rPr>
                <w:rFonts w:ascii="Aptos" w:eastAsia="Times New Roman" w:hAnsi="Aptos" w:cs="Arial"/>
                <w:b/>
                <w:bCs/>
                <w:color w:val="054CA3"/>
                <w:sz w:val="20"/>
                <w:szCs w:val="20"/>
              </w:rPr>
              <w:t>must place</w:t>
            </w:r>
            <w:proofErr w:type="gramEnd"/>
            <w:r w:rsidRPr="00D0491D">
              <w:rPr>
                <w:rFonts w:ascii="Aptos" w:eastAsia="Times New Roman" w:hAnsi="Aptos" w:cs="Arial"/>
                <w:b/>
                <w:bCs/>
                <w:color w:val="054CA3"/>
                <w:sz w:val="20"/>
                <w:szCs w:val="20"/>
              </w:rPr>
              <w:t xml:space="preserve"> within the teaching dates relevant to semester they are enrolled </w:t>
            </w:r>
            <w:proofErr w:type="gramStart"/>
            <w:r w:rsidRPr="00D0491D">
              <w:rPr>
                <w:rFonts w:ascii="Aptos" w:eastAsia="Times New Roman" w:hAnsi="Aptos" w:cs="Arial"/>
                <w:b/>
                <w:bCs/>
                <w:color w:val="054CA3"/>
                <w:sz w:val="20"/>
                <w:szCs w:val="20"/>
              </w:rPr>
              <w:t>in</w:t>
            </w:r>
            <w:proofErr w:type="gramEnd"/>
            <w:r w:rsidRPr="00D0491D">
              <w:rPr>
                <w:rFonts w:ascii="Aptos" w:eastAsia="Times New Roman" w:hAnsi="Aptos" w:cs="Arial"/>
                <w:b/>
                <w:bCs/>
                <w:color w:val="054CA3"/>
                <w:sz w:val="20"/>
                <w:szCs w:val="20"/>
              </w:rPr>
              <w:t xml:space="preserve"> a Business Internship course.</w:t>
            </w:r>
          </w:p>
          <w:p w14:paraId="38804732" w14:textId="21929FD4" w:rsidR="007D3A1B" w:rsidRPr="00D0491D" w:rsidRDefault="007D3A1B" w:rsidP="00A14150">
            <w:pPr>
              <w:pStyle w:val="BodyText"/>
              <w:ind w:left="0"/>
              <w:rPr>
                <w:rFonts w:ascii="Aptos" w:hAnsi="Aptos" w:cs="Arial"/>
                <w:i/>
                <w:iCs/>
                <w:color w:val="231F20"/>
                <w:sz w:val="20"/>
                <w:szCs w:val="20"/>
              </w:rPr>
            </w:pPr>
            <w:r w:rsidRPr="00D0491D">
              <w:rPr>
                <w:rFonts w:ascii="Aptos" w:hAnsi="Aptos" w:cs="Arial"/>
                <w:i/>
                <w:iCs/>
                <w:color w:val="231F20"/>
                <w:sz w:val="20"/>
                <w:szCs w:val="20"/>
                <w:lang w:val="en-AU"/>
              </w:rPr>
              <w:t>For the list of key dates, please visit the academic calendar for higher education </w:t>
            </w:r>
            <w:hyperlink r:id="rId11" w:history="1">
              <w:r w:rsidRPr="00D0491D">
                <w:rPr>
                  <w:rStyle w:val="Hyperlink"/>
                  <w:rFonts w:ascii="Aptos" w:hAnsi="Aptos" w:cs="Arial"/>
                  <w:i/>
                  <w:iCs/>
                  <w:sz w:val="20"/>
                  <w:szCs w:val="20"/>
                  <w:lang w:val="en-AU"/>
                </w:rPr>
                <w:t>important dates</w:t>
              </w:r>
            </w:hyperlink>
            <w:r w:rsidRPr="00D0491D">
              <w:rPr>
                <w:rFonts w:ascii="Aptos" w:hAnsi="Aptos" w:cs="Arial"/>
                <w:i/>
                <w:iCs/>
                <w:color w:val="231F20"/>
                <w:sz w:val="20"/>
                <w:szCs w:val="20"/>
                <w:lang w:val="en-AU"/>
              </w:rPr>
              <w:t>.</w:t>
            </w:r>
          </w:p>
        </w:tc>
      </w:tr>
      <w:tr w:rsidR="004C79E7" w:rsidRPr="00D0491D" w14:paraId="164135E2" w14:textId="77777777" w:rsidTr="00C043D4">
        <w:trPr>
          <w:trHeight w:val="895"/>
        </w:trPr>
        <w:tc>
          <w:tcPr>
            <w:tcW w:w="2606" w:type="dxa"/>
          </w:tcPr>
          <w:p w14:paraId="34FBED3D" w14:textId="681D4C4F" w:rsidR="004C79E7" w:rsidRPr="00D0491D" w:rsidRDefault="004C79E7" w:rsidP="008E7CF5">
            <w:pPr>
              <w:pStyle w:val="BodyText"/>
              <w:spacing w:before="40"/>
              <w:ind w:left="0"/>
              <w:rPr>
                <w:rFonts w:ascii="Aptos" w:hAnsi="Aptos" w:cs="Arial"/>
                <w:b/>
                <w:sz w:val="20"/>
                <w:szCs w:val="20"/>
              </w:rPr>
            </w:pPr>
            <w:r w:rsidRPr="00D0491D">
              <w:rPr>
                <w:rFonts w:ascii="Aptos" w:hAnsi="Aptos"/>
                <w:b/>
                <w:bCs/>
                <w:sz w:val="20"/>
                <w:szCs w:val="20"/>
              </w:rPr>
              <w:t>Total number of hours</w:t>
            </w:r>
          </w:p>
        </w:tc>
        <w:tc>
          <w:tcPr>
            <w:tcW w:w="7361" w:type="dxa"/>
            <w:gridSpan w:val="3"/>
          </w:tcPr>
          <w:sdt>
            <w:sdtPr>
              <w:rPr>
                <w:rFonts w:ascii="Aptos" w:hAnsi="Aptos" w:cs="Arial"/>
                <w:color w:val="231F20"/>
                <w:sz w:val="20"/>
                <w:szCs w:val="20"/>
              </w:rPr>
              <w:id w:val="-959948939"/>
              <w:placeholder>
                <w:docPart w:val="33804D1743B04A3598714AD4B6FA5B20"/>
              </w:placeholder>
              <w:showingPlcHdr/>
            </w:sdtPr>
            <w:sdtEndPr/>
            <w:sdtContent>
              <w:p w14:paraId="43C69044" w14:textId="77777777" w:rsidR="00A14150" w:rsidRPr="00D0491D" w:rsidRDefault="00A14150" w:rsidP="00A14150">
                <w:pPr>
                  <w:pStyle w:val="BodyText"/>
                  <w:ind w:left="0"/>
                  <w:rPr>
                    <w:rFonts w:ascii="Aptos" w:eastAsia="Times New Roman" w:hAnsi="Aptos" w:cs="Arial"/>
                    <w:color w:val="231F20"/>
                    <w:sz w:val="20"/>
                    <w:szCs w:val="20"/>
                    <w:lang w:val="en-AU"/>
                  </w:rPr>
                </w:pPr>
                <w:r w:rsidRPr="00D0491D">
                  <w:rPr>
                    <w:rStyle w:val="PlaceholderText"/>
                    <w:rFonts w:ascii="Aptos" w:hAnsi="Aptos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3DED294" w14:textId="77777777" w:rsidR="004C79E7" w:rsidRPr="00D0491D" w:rsidRDefault="004C79E7" w:rsidP="008E7CF5">
            <w:pPr>
              <w:spacing w:before="40"/>
              <w:rPr>
                <w:rFonts w:ascii="Aptos" w:hAnsi="Aptos"/>
                <w:sz w:val="20"/>
              </w:rPr>
            </w:pPr>
          </w:p>
        </w:tc>
      </w:tr>
      <w:tr w:rsidR="00D566A1" w:rsidRPr="00D0491D" w14:paraId="7FF9F887" w14:textId="77777777" w:rsidTr="007115D1">
        <w:trPr>
          <w:trHeight w:val="895"/>
        </w:trPr>
        <w:tc>
          <w:tcPr>
            <w:tcW w:w="2606" w:type="dxa"/>
          </w:tcPr>
          <w:p w14:paraId="7573B75B" w14:textId="4DA6CEC4" w:rsidR="00D566A1" w:rsidRPr="00D0491D" w:rsidRDefault="00D566A1" w:rsidP="008E7CF5">
            <w:pPr>
              <w:pStyle w:val="BodyText"/>
              <w:spacing w:before="40"/>
              <w:ind w:left="0"/>
              <w:rPr>
                <w:rFonts w:ascii="Aptos" w:hAnsi="Aptos" w:cs="Arial"/>
                <w:b/>
                <w:sz w:val="20"/>
                <w:szCs w:val="20"/>
              </w:rPr>
            </w:pPr>
            <w:r w:rsidRPr="00D0491D">
              <w:rPr>
                <w:rFonts w:ascii="Aptos" w:hAnsi="Aptos" w:cs="Arial"/>
                <w:b/>
                <w:sz w:val="20"/>
                <w:szCs w:val="20"/>
              </w:rPr>
              <w:t>Please tick to indicate compliance required of student:</w:t>
            </w:r>
          </w:p>
          <w:p w14:paraId="734E017C" w14:textId="77777777" w:rsidR="00D566A1" w:rsidRPr="00D0491D" w:rsidRDefault="00D566A1" w:rsidP="008E7CF5">
            <w:pPr>
              <w:pStyle w:val="BodyText"/>
              <w:spacing w:before="40"/>
              <w:ind w:left="0"/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2" w:type="dxa"/>
          </w:tcPr>
          <w:p w14:paraId="129BF3C0" w14:textId="77777777" w:rsidR="00D566A1" w:rsidRPr="00D0491D" w:rsidRDefault="007829D3" w:rsidP="008E7CF5">
            <w:pPr>
              <w:spacing w:before="40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212889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6A1" w:rsidRPr="00D0491D">
                  <w:rPr>
                    <w:rFonts w:ascii="Aptos" w:eastAsia="MS Gothic" w:hAnsi="Aptos" w:cs="Segoe UI Symbol"/>
                    <w:sz w:val="20"/>
                  </w:rPr>
                  <w:t>☐</w:t>
                </w:r>
              </w:sdtContent>
            </w:sdt>
            <w:r w:rsidR="00D566A1" w:rsidRPr="00D0491D">
              <w:rPr>
                <w:rFonts w:ascii="Aptos" w:hAnsi="Aptos"/>
                <w:sz w:val="20"/>
              </w:rPr>
              <w:t xml:space="preserve"> Police Check</w:t>
            </w:r>
          </w:p>
        </w:tc>
        <w:tc>
          <w:tcPr>
            <w:tcW w:w="2123" w:type="dxa"/>
          </w:tcPr>
          <w:p w14:paraId="03E2D06A" w14:textId="77777777" w:rsidR="00D566A1" w:rsidRPr="00D0491D" w:rsidRDefault="007829D3" w:rsidP="008E7CF5">
            <w:pPr>
              <w:spacing w:before="40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1652588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6A1" w:rsidRPr="00D0491D">
                  <w:rPr>
                    <w:rFonts w:ascii="Aptos" w:eastAsia="MS Gothic" w:hAnsi="Aptos" w:cs="Segoe UI Symbol"/>
                    <w:sz w:val="20"/>
                  </w:rPr>
                  <w:t>☐</w:t>
                </w:r>
              </w:sdtContent>
            </w:sdt>
            <w:r w:rsidR="00D566A1" w:rsidRPr="00D0491D">
              <w:rPr>
                <w:rFonts w:ascii="Aptos" w:hAnsi="Aptos"/>
                <w:sz w:val="20"/>
              </w:rPr>
              <w:t xml:space="preserve"> Working with Children Check (WWCC)</w:t>
            </w:r>
          </w:p>
        </w:tc>
        <w:tc>
          <w:tcPr>
            <w:tcW w:w="3256" w:type="dxa"/>
          </w:tcPr>
          <w:p w14:paraId="2F6226CF" w14:textId="77777777" w:rsidR="00D566A1" w:rsidRPr="00D0491D" w:rsidRDefault="007829D3" w:rsidP="008E7CF5">
            <w:pPr>
              <w:spacing w:before="40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173977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6A1" w:rsidRPr="00D0491D">
                  <w:rPr>
                    <w:rFonts w:ascii="Aptos" w:eastAsia="MS Gothic" w:hAnsi="Aptos" w:cs="Segoe UI Symbol"/>
                    <w:sz w:val="20"/>
                  </w:rPr>
                  <w:t>☐</w:t>
                </w:r>
              </w:sdtContent>
            </w:sdt>
            <w:r w:rsidR="00D566A1" w:rsidRPr="00D0491D">
              <w:rPr>
                <w:rFonts w:ascii="Aptos" w:hAnsi="Aptos"/>
                <w:sz w:val="20"/>
              </w:rPr>
              <w:t xml:space="preserve"> Other (please specify)</w:t>
            </w:r>
          </w:p>
          <w:p w14:paraId="2841ED56" w14:textId="77777777" w:rsidR="00D566A1" w:rsidRPr="00D0491D" w:rsidRDefault="00D566A1" w:rsidP="008E7CF5">
            <w:pPr>
              <w:pStyle w:val="BodyText"/>
              <w:spacing w:before="40"/>
              <w:ind w:left="0"/>
              <w:rPr>
                <w:rFonts w:ascii="Aptos" w:hAnsi="Aptos" w:cs="Arial"/>
                <w:sz w:val="20"/>
                <w:szCs w:val="20"/>
              </w:rPr>
            </w:pPr>
          </w:p>
          <w:p w14:paraId="6377A4CB" w14:textId="77777777" w:rsidR="00D566A1" w:rsidRPr="00D0491D" w:rsidRDefault="00D566A1" w:rsidP="00D566A1">
            <w:pPr>
              <w:jc w:val="center"/>
              <w:rPr>
                <w:rFonts w:ascii="Aptos" w:hAnsi="Aptos"/>
                <w:sz w:val="20"/>
                <w:lang w:val="en-US"/>
              </w:rPr>
            </w:pPr>
          </w:p>
        </w:tc>
      </w:tr>
      <w:tr w:rsidR="00656083" w:rsidRPr="00D0491D" w14:paraId="3F2BF65D" w14:textId="77777777" w:rsidTr="007115D1">
        <w:trPr>
          <w:trHeight w:val="584"/>
        </w:trPr>
        <w:tc>
          <w:tcPr>
            <w:tcW w:w="2606" w:type="dxa"/>
          </w:tcPr>
          <w:p w14:paraId="0A4763C7" w14:textId="317A54CD" w:rsidR="00656083" w:rsidRPr="00D0491D" w:rsidRDefault="00904E9D" w:rsidP="008E7CF5">
            <w:pPr>
              <w:pStyle w:val="BodyText"/>
              <w:spacing w:before="40"/>
              <w:ind w:left="0"/>
              <w:rPr>
                <w:rFonts w:ascii="Aptos" w:hAnsi="Aptos" w:cs="Arial"/>
                <w:b/>
                <w:sz w:val="20"/>
                <w:szCs w:val="20"/>
              </w:rPr>
            </w:pPr>
            <w:r w:rsidRPr="00D0491D">
              <w:rPr>
                <w:rFonts w:ascii="Aptos" w:hAnsi="Aptos" w:cs="Arial"/>
                <w:b/>
                <w:sz w:val="20"/>
                <w:szCs w:val="20"/>
              </w:rPr>
              <w:t>Internship</w:t>
            </w:r>
            <w:r w:rsidR="00656083" w:rsidRPr="00D0491D">
              <w:rPr>
                <w:rFonts w:ascii="Aptos" w:hAnsi="Aptos" w:cs="Arial"/>
                <w:b/>
                <w:sz w:val="20"/>
                <w:szCs w:val="20"/>
              </w:rPr>
              <w:t xml:space="preserve"> Type</w:t>
            </w:r>
          </w:p>
        </w:tc>
        <w:tc>
          <w:tcPr>
            <w:tcW w:w="1982" w:type="dxa"/>
          </w:tcPr>
          <w:p w14:paraId="6FCB7DD1" w14:textId="08C46A21" w:rsidR="00656083" w:rsidRPr="00D0491D" w:rsidRDefault="007829D3" w:rsidP="008E7CF5">
            <w:pPr>
              <w:spacing w:before="40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1389146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083" w:rsidRPr="00D0491D">
                  <w:rPr>
                    <w:rFonts w:ascii="Aptos" w:eastAsia="MS Gothic" w:hAnsi="Aptos" w:cs="Segoe UI Symbol"/>
                    <w:sz w:val="20"/>
                  </w:rPr>
                  <w:t>☐</w:t>
                </w:r>
              </w:sdtContent>
            </w:sdt>
            <w:r w:rsidR="00656083" w:rsidRPr="00D0491D">
              <w:rPr>
                <w:rFonts w:ascii="Aptos" w:hAnsi="Aptos"/>
                <w:sz w:val="20"/>
              </w:rPr>
              <w:t xml:space="preserve"> U</w:t>
            </w:r>
            <w:r w:rsidR="00170BC7" w:rsidRPr="00D0491D">
              <w:rPr>
                <w:rFonts w:ascii="Aptos" w:hAnsi="Aptos"/>
                <w:sz w:val="20"/>
              </w:rPr>
              <w:t>npaid</w:t>
            </w:r>
          </w:p>
        </w:tc>
        <w:tc>
          <w:tcPr>
            <w:tcW w:w="2123" w:type="dxa"/>
          </w:tcPr>
          <w:p w14:paraId="6CA6A16D" w14:textId="131319CA" w:rsidR="00656083" w:rsidRPr="00D0491D" w:rsidRDefault="007829D3" w:rsidP="008E7CF5">
            <w:pPr>
              <w:spacing w:before="40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-43613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BC7" w:rsidRPr="00D0491D">
                  <w:rPr>
                    <w:rFonts w:ascii="Aptos" w:eastAsia="MS Gothic" w:hAnsi="Aptos" w:cs="Segoe UI Symbol"/>
                    <w:sz w:val="20"/>
                  </w:rPr>
                  <w:t>☐</w:t>
                </w:r>
              </w:sdtContent>
            </w:sdt>
            <w:r w:rsidR="00170BC7" w:rsidRPr="00D0491D">
              <w:rPr>
                <w:rFonts w:ascii="Aptos" w:hAnsi="Aptos"/>
                <w:sz w:val="20"/>
              </w:rPr>
              <w:t xml:space="preserve"> Paid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4F8BBF05" w14:textId="72AFB9E5" w:rsidR="00656083" w:rsidRPr="00D0491D" w:rsidRDefault="007829D3" w:rsidP="008E7CF5">
            <w:pPr>
              <w:spacing w:before="40"/>
              <w:rPr>
                <w:rFonts w:ascii="Aptos" w:hAnsi="Aptos"/>
                <w:sz w:val="20"/>
              </w:rPr>
            </w:pPr>
            <w:sdt>
              <w:sdtPr>
                <w:rPr>
                  <w:rFonts w:ascii="Aptos" w:hAnsi="Aptos"/>
                  <w:sz w:val="20"/>
                </w:rPr>
                <w:id w:val="1499617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0BC7" w:rsidRPr="00D0491D">
                  <w:rPr>
                    <w:rFonts w:ascii="Aptos" w:eastAsia="MS Gothic" w:hAnsi="Aptos" w:cs="Segoe UI Symbol"/>
                    <w:sz w:val="20"/>
                  </w:rPr>
                  <w:t>☐</w:t>
                </w:r>
              </w:sdtContent>
            </w:sdt>
            <w:r w:rsidR="00170BC7" w:rsidRPr="00D0491D">
              <w:rPr>
                <w:rFonts w:ascii="Aptos" w:hAnsi="Aptos"/>
                <w:sz w:val="20"/>
              </w:rPr>
              <w:t xml:space="preserve"> Existing</w:t>
            </w:r>
            <w:r w:rsidR="00D35AF9" w:rsidRPr="00D0491D">
              <w:rPr>
                <w:rFonts w:ascii="Aptos" w:hAnsi="Aptos"/>
                <w:sz w:val="20"/>
              </w:rPr>
              <w:t>/Current</w:t>
            </w:r>
            <w:r w:rsidR="00170BC7" w:rsidRPr="00D0491D">
              <w:rPr>
                <w:rFonts w:ascii="Aptos" w:hAnsi="Aptos"/>
                <w:sz w:val="20"/>
              </w:rPr>
              <w:t xml:space="preserve"> employee </w:t>
            </w:r>
          </w:p>
        </w:tc>
      </w:tr>
    </w:tbl>
    <w:p w14:paraId="3298D2D6" w14:textId="77777777" w:rsidR="00D566A1" w:rsidRPr="00D0491D" w:rsidRDefault="00D566A1" w:rsidP="00D566A1">
      <w:pPr>
        <w:rPr>
          <w:rFonts w:ascii="Aptos" w:hAnsi="Aptos"/>
          <w:sz w:val="21"/>
          <w:szCs w:val="21"/>
        </w:rPr>
      </w:pPr>
    </w:p>
    <w:p w14:paraId="3FA89EC7" w14:textId="77777777" w:rsidR="00563915" w:rsidRPr="00643FF0" w:rsidRDefault="00656083" w:rsidP="00327E71">
      <w:pPr>
        <w:pStyle w:val="BodyText"/>
        <w:spacing w:before="67"/>
        <w:rPr>
          <w:rFonts w:ascii="Aptos" w:eastAsia="Times New Roman" w:hAnsi="Aptos" w:cs="Arial"/>
          <w:b/>
          <w:bCs/>
          <w:color w:val="054CA3"/>
          <w:sz w:val="26"/>
          <w:szCs w:val="26"/>
        </w:rPr>
      </w:pPr>
      <w:r w:rsidRPr="00643FF0">
        <w:rPr>
          <w:rFonts w:ascii="Aptos" w:eastAsia="Times New Roman" w:hAnsi="Aptos" w:cs="Arial"/>
          <w:b/>
          <w:bCs/>
          <w:color w:val="054CA3"/>
          <w:sz w:val="26"/>
          <w:szCs w:val="26"/>
        </w:rPr>
        <w:t>If the student is currently employed, confirm that internship duties will be:</w:t>
      </w:r>
    </w:p>
    <w:p w14:paraId="3CD57584" w14:textId="796A8758" w:rsidR="00EF12E1" w:rsidRDefault="00656083" w:rsidP="00327E71">
      <w:pPr>
        <w:pStyle w:val="BodyText"/>
        <w:spacing w:before="67"/>
        <w:rPr>
          <w:rFonts w:ascii="Aptos" w:hAnsi="Aptos"/>
          <w:sz w:val="20"/>
          <w:szCs w:val="20"/>
          <w:lang w:val="en-AU"/>
        </w:rPr>
      </w:pPr>
      <w:r w:rsidRPr="00D0491D">
        <w:rPr>
          <w:rFonts w:ascii="Aptos" w:hAnsi="Aptos"/>
          <w:color w:val="00007D" w:themeColor="text1" w:themeTint="E6"/>
          <w:sz w:val="20"/>
          <w:szCs w:val="20"/>
          <w:lang w:val="en-AU"/>
        </w:rPr>
        <w:br/>
      </w:r>
      <w:sdt>
        <w:sdtPr>
          <w:rPr>
            <w:rFonts w:ascii="Aptos" w:hAnsi="Aptos"/>
            <w:sz w:val="20"/>
            <w:szCs w:val="20"/>
            <w:lang w:val="en-AU"/>
          </w:rPr>
          <w:id w:val="2072000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2C25">
            <w:rPr>
              <w:rFonts w:ascii="MS Gothic" w:eastAsia="MS Gothic" w:hAnsi="MS Gothic" w:hint="eastAsia"/>
              <w:sz w:val="20"/>
              <w:szCs w:val="20"/>
              <w:lang w:val="en-AU"/>
            </w:rPr>
            <w:t>☐</w:t>
          </w:r>
        </w:sdtContent>
      </w:sdt>
      <w:r w:rsidRPr="00D0491D">
        <w:rPr>
          <w:rFonts w:ascii="Aptos" w:hAnsi="Aptos"/>
          <w:sz w:val="20"/>
          <w:szCs w:val="20"/>
          <w:lang w:val="en-AU"/>
        </w:rPr>
        <w:t xml:space="preserve"> </w:t>
      </w:r>
      <w:r w:rsidR="00DF5537" w:rsidRPr="00D0491D">
        <w:rPr>
          <w:rFonts w:ascii="Aptos" w:hAnsi="Aptos"/>
          <w:sz w:val="20"/>
          <w:szCs w:val="20"/>
          <w:lang w:val="en-AU"/>
        </w:rPr>
        <w:t xml:space="preserve"> </w:t>
      </w:r>
      <w:r w:rsidRPr="00D0491D">
        <w:rPr>
          <w:rFonts w:ascii="Aptos" w:hAnsi="Aptos"/>
          <w:sz w:val="20"/>
          <w:szCs w:val="20"/>
          <w:lang w:val="en-AU"/>
        </w:rPr>
        <w:t>Distinct from normal employment duties</w:t>
      </w:r>
    </w:p>
    <w:p w14:paraId="3AC899C6" w14:textId="2590BDFE" w:rsidR="00422850" w:rsidRDefault="00656083" w:rsidP="00327E71">
      <w:pPr>
        <w:pStyle w:val="BodyText"/>
        <w:spacing w:before="67"/>
        <w:rPr>
          <w:rFonts w:ascii="Aptos" w:hAnsi="Aptos"/>
          <w:sz w:val="20"/>
          <w:szCs w:val="20"/>
          <w:lang w:val="en-AU"/>
        </w:rPr>
      </w:pPr>
      <w:r w:rsidRPr="00D0491D">
        <w:rPr>
          <w:rFonts w:ascii="Aptos" w:hAnsi="Aptos"/>
          <w:sz w:val="20"/>
          <w:szCs w:val="20"/>
          <w:lang w:val="en-AU"/>
        </w:rPr>
        <w:br/>
      </w:r>
      <w:sdt>
        <w:sdtPr>
          <w:rPr>
            <w:rFonts w:ascii="Aptos" w:hAnsi="Aptos"/>
            <w:sz w:val="20"/>
            <w:szCs w:val="20"/>
            <w:lang w:val="en-AU"/>
          </w:rPr>
          <w:id w:val="23529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5537" w:rsidRPr="00D0491D">
            <w:rPr>
              <w:rFonts w:ascii="Aptos" w:eastAsia="MS Gothic" w:hAnsi="Aptos"/>
              <w:sz w:val="20"/>
              <w:szCs w:val="20"/>
              <w:lang w:val="en-AU"/>
            </w:rPr>
            <w:t>☐</w:t>
          </w:r>
        </w:sdtContent>
      </w:sdt>
      <w:r w:rsidR="00DF5537" w:rsidRPr="00D0491D">
        <w:rPr>
          <w:rFonts w:ascii="Aptos" w:hAnsi="Aptos"/>
          <w:sz w:val="20"/>
          <w:szCs w:val="20"/>
          <w:lang w:val="en-AU"/>
        </w:rPr>
        <w:t xml:space="preserve">  </w:t>
      </w:r>
      <w:r w:rsidRPr="00D0491D">
        <w:rPr>
          <w:rFonts w:ascii="Aptos" w:hAnsi="Aptos"/>
          <w:sz w:val="20"/>
          <w:szCs w:val="20"/>
          <w:lang w:val="en-AU"/>
        </w:rPr>
        <w:t>Appropriately supervised and supported</w:t>
      </w:r>
    </w:p>
    <w:p w14:paraId="148AECF1" w14:textId="77777777" w:rsidR="00386E1D" w:rsidRDefault="00386E1D" w:rsidP="00327E71">
      <w:pPr>
        <w:pStyle w:val="BodyText"/>
        <w:spacing w:before="67"/>
        <w:rPr>
          <w:rFonts w:ascii="Aptos" w:hAnsi="Aptos"/>
          <w:sz w:val="20"/>
          <w:szCs w:val="20"/>
          <w:lang w:val="en-AU"/>
        </w:rPr>
      </w:pPr>
    </w:p>
    <w:p w14:paraId="514FAD3F" w14:textId="77777777" w:rsidR="00BC3F33" w:rsidRPr="008E78B4" w:rsidRDefault="00BC3F33" w:rsidP="00BC3F33">
      <w:pPr>
        <w:pStyle w:val="BodyText"/>
        <w:spacing w:before="67"/>
        <w:rPr>
          <w:rFonts w:ascii="Aptos" w:eastAsia="Times New Roman" w:hAnsi="Aptos" w:cs="Arial"/>
          <w:b/>
          <w:bCs/>
          <w:color w:val="054CA3"/>
          <w:sz w:val="26"/>
          <w:szCs w:val="26"/>
        </w:rPr>
      </w:pPr>
      <w:r w:rsidRPr="008E78B4">
        <w:rPr>
          <w:rFonts w:ascii="Aptos" w:eastAsia="Times New Roman" w:hAnsi="Aptos" w:cs="Arial"/>
          <w:b/>
          <w:bCs/>
          <w:color w:val="054CA3"/>
          <w:sz w:val="26"/>
          <w:szCs w:val="26"/>
        </w:rPr>
        <w:t>How the internship duties are distinct from their regular employment responsibilities</w:t>
      </w:r>
    </w:p>
    <w:p w14:paraId="6D17AE73" w14:textId="77777777" w:rsidR="00BC3F33" w:rsidRPr="00D0491D" w:rsidRDefault="00BC3F33" w:rsidP="00327E71">
      <w:pPr>
        <w:pStyle w:val="BodyText"/>
        <w:spacing w:before="67"/>
        <w:rPr>
          <w:rFonts w:ascii="Aptos" w:hAnsi="Aptos"/>
          <w:sz w:val="20"/>
          <w:szCs w:val="20"/>
          <w:lang w:val="en-AU"/>
        </w:rPr>
      </w:pPr>
    </w:p>
    <w:sdt>
      <w:sdtPr>
        <w:rPr>
          <w:rFonts w:ascii="Aptos" w:hAnsi="Aptos" w:cs="Arial"/>
          <w:color w:val="231F20"/>
          <w:sz w:val="21"/>
          <w:szCs w:val="21"/>
        </w:rPr>
        <w:id w:val="1792711052"/>
        <w:placeholder>
          <w:docPart w:val="D7B23A72456848A0BCA5B3AE9E4B1E55"/>
        </w:placeholder>
        <w:showingPlcHdr/>
      </w:sdtPr>
      <w:sdtEndPr/>
      <w:sdtContent>
        <w:p w14:paraId="7622708E" w14:textId="77777777" w:rsidR="00643FF0" w:rsidRDefault="00643FF0" w:rsidP="00643FF0">
          <w:pPr>
            <w:pStyle w:val="BodyText"/>
            <w:rPr>
              <w:rFonts w:ascii="Aptos" w:hAnsi="Aptos" w:cs="Arial"/>
              <w:color w:val="231F20"/>
              <w:sz w:val="21"/>
              <w:szCs w:val="21"/>
            </w:rPr>
          </w:pPr>
          <w:r w:rsidRPr="00D0491D">
            <w:rPr>
              <w:rStyle w:val="PlaceholderText"/>
              <w:rFonts w:ascii="Aptos" w:hAnsi="Aptos"/>
            </w:rPr>
            <w:t>Click or tap here to enter text.</w:t>
          </w:r>
        </w:p>
      </w:sdtContent>
    </w:sdt>
    <w:p w14:paraId="29B0A259" w14:textId="77777777" w:rsidR="00D566A1" w:rsidRPr="00DF5537" w:rsidRDefault="00D566A1" w:rsidP="002D7EEF">
      <w:pPr>
        <w:tabs>
          <w:tab w:val="left" w:pos="3228"/>
        </w:tabs>
        <w:rPr>
          <w:sz w:val="21"/>
          <w:szCs w:val="21"/>
        </w:rPr>
      </w:pPr>
    </w:p>
    <w:sectPr w:rsidR="00D566A1" w:rsidRPr="00DF5537" w:rsidSect="0024410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5" w:right="1134" w:bottom="851" w:left="567" w:header="170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47479" w14:textId="77777777" w:rsidR="007829D3" w:rsidRDefault="007829D3">
      <w:r>
        <w:separator/>
      </w:r>
    </w:p>
  </w:endnote>
  <w:endnote w:type="continuationSeparator" w:id="0">
    <w:p w14:paraId="5A471BCE" w14:textId="77777777" w:rsidR="007829D3" w:rsidRDefault="0078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40AAD" w14:textId="77777777" w:rsidR="004400C4" w:rsidRPr="005527D1" w:rsidRDefault="004400C4" w:rsidP="004400C4">
    <w:pPr>
      <w:pStyle w:val="Footer"/>
      <w:pBdr>
        <w:top w:val="single" w:sz="4" w:space="1" w:color="auto"/>
      </w:pBdr>
      <w:rPr>
        <w:szCs w:val="12"/>
      </w:rPr>
    </w:pPr>
  </w:p>
  <w:tbl>
    <w:tblPr>
      <w:tblW w:w="5000" w:type="pct"/>
      <w:tblLook w:val="01E0" w:firstRow="1" w:lastRow="1" w:firstColumn="1" w:lastColumn="1" w:noHBand="0" w:noVBand="0"/>
    </w:tblPr>
    <w:tblGrid>
      <w:gridCol w:w="3401"/>
      <w:gridCol w:w="3402"/>
      <w:gridCol w:w="3402"/>
    </w:tblGrid>
    <w:tr w:rsidR="004400C4" w:rsidRPr="005527D1" w14:paraId="32413A70" w14:textId="77777777" w:rsidTr="004400C4">
      <w:tc>
        <w:tcPr>
          <w:tcW w:w="1666" w:type="pct"/>
        </w:tcPr>
        <w:p w14:paraId="698A884E" w14:textId="3CB0EC43" w:rsidR="004400C4" w:rsidRDefault="004400C4" w:rsidP="004400C4">
          <w:pPr>
            <w:pStyle w:val="Footer"/>
          </w:pPr>
        </w:p>
        <w:p w14:paraId="362D3CEC" w14:textId="0CEA9F9B" w:rsidR="004400C4" w:rsidRPr="00877125" w:rsidRDefault="000C0D51" w:rsidP="004400C4">
          <w:pPr>
            <w:pStyle w:val="Footer"/>
            <w:rPr>
              <w:sz w:val="16"/>
              <w:szCs w:val="16"/>
            </w:rPr>
          </w:pPr>
          <w:r w:rsidRPr="00000939">
            <w:rPr>
              <w:noProof/>
              <w:lang w:val="en-US"/>
            </w:rPr>
            <w:drawing>
              <wp:inline distT="0" distB="0" distL="0" distR="0" wp14:anchorId="1FF9B582" wp14:editId="49B4F88B">
                <wp:extent cx="713619" cy="254000"/>
                <wp:effectExtent l="0" t="0" r="0" b="0"/>
                <wp:docPr id="1371473523" name="Picture 8" descr="RMIT LO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5865119" name="Picture 8" descr="RMIT LOGO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3619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</w:tcPr>
        <w:p w14:paraId="0FF1CFB1" w14:textId="77777777" w:rsidR="000C0D51" w:rsidRDefault="000C0D51" w:rsidP="000C0D51">
          <w:pPr>
            <w:pStyle w:val="Footer"/>
            <w:rPr>
              <w:rFonts w:ascii="Aptos" w:hAnsi="Aptos"/>
              <w:sz w:val="16"/>
              <w:szCs w:val="16"/>
              <w:lang w:val="en-US"/>
            </w:rPr>
          </w:pPr>
        </w:p>
        <w:p w14:paraId="0086FC9D" w14:textId="6B17ED27" w:rsidR="004400C4" w:rsidRDefault="000C0D51" w:rsidP="000C0D51">
          <w:pPr>
            <w:pStyle w:val="Footer"/>
            <w:rPr>
              <w:szCs w:val="12"/>
            </w:rPr>
          </w:pPr>
          <w:r w:rsidRPr="00877125">
            <w:rPr>
              <w:rFonts w:ascii="Aptos" w:hAnsi="Aptos"/>
              <w:sz w:val="16"/>
              <w:szCs w:val="16"/>
              <w:lang w:val="en-US"/>
            </w:rPr>
            <w:t xml:space="preserve">RMIT </w:t>
          </w:r>
          <w:r w:rsidRPr="00877125">
            <w:rPr>
              <w:rFonts w:ascii="Aptos" w:hAnsi="Aptos"/>
              <w:sz w:val="16"/>
              <w:szCs w:val="16"/>
            </w:rPr>
            <w:t>College of Business and Law</w:t>
          </w:r>
          <w:r w:rsidRPr="00877125">
            <w:rPr>
              <w:rFonts w:ascii="Aptos" w:hAnsi="Aptos"/>
              <w:sz w:val="16"/>
              <w:szCs w:val="16"/>
              <w:lang w:val="en-US"/>
            </w:rPr>
            <w:t xml:space="preserve"> student</w:t>
          </w:r>
        </w:p>
        <w:p w14:paraId="5595B31A" w14:textId="22E292A6" w:rsidR="004400C4" w:rsidRPr="005527D1" w:rsidRDefault="004400C4" w:rsidP="004400C4">
          <w:pPr>
            <w:pStyle w:val="Footer"/>
            <w:jc w:val="center"/>
            <w:rPr>
              <w:szCs w:val="12"/>
            </w:rPr>
          </w:pPr>
        </w:p>
      </w:tc>
      <w:tc>
        <w:tcPr>
          <w:tcW w:w="1667" w:type="pct"/>
        </w:tcPr>
        <w:p w14:paraId="6B04E2C2" w14:textId="77777777" w:rsidR="004400C4" w:rsidRDefault="004400C4" w:rsidP="004400C4">
          <w:pPr>
            <w:pStyle w:val="Footer"/>
            <w:jc w:val="right"/>
            <w:rPr>
              <w:szCs w:val="12"/>
            </w:rPr>
          </w:pPr>
        </w:p>
        <w:p w14:paraId="357C0A83" w14:textId="77777777" w:rsidR="004400C4" w:rsidRDefault="004400C4" w:rsidP="004400C4">
          <w:pPr>
            <w:pStyle w:val="Footer"/>
            <w:jc w:val="right"/>
            <w:rPr>
              <w:szCs w:val="12"/>
            </w:rPr>
          </w:pPr>
        </w:p>
        <w:p w14:paraId="72AC1BED" w14:textId="2F35BC94" w:rsidR="004400C4" w:rsidRDefault="004400C4" w:rsidP="004400C4">
          <w:pPr>
            <w:pStyle w:val="Footer"/>
            <w:jc w:val="right"/>
            <w:rPr>
              <w:szCs w:val="12"/>
            </w:rPr>
          </w:pPr>
        </w:p>
        <w:p w14:paraId="4FB85938" w14:textId="77777777" w:rsidR="004400C4" w:rsidRPr="005527D1" w:rsidRDefault="004400C4" w:rsidP="004400C4">
          <w:pPr>
            <w:pStyle w:val="Footer"/>
            <w:jc w:val="right"/>
            <w:rPr>
              <w:szCs w:val="12"/>
            </w:rPr>
          </w:pPr>
        </w:p>
        <w:p w14:paraId="6E439893" w14:textId="77777777" w:rsidR="004400C4" w:rsidRPr="00F75F39" w:rsidRDefault="004400C4" w:rsidP="004400C4">
          <w:pPr>
            <w:pStyle w:val="Footer"/>
            <w:jc w:val="right"/>
          </w:pPr>
          <w:r w:rsidRPr="005527D1">
            <w:t xml:space="preserve">Page </w:t>
          </w:r>
          <w:r w:rsidRPr="005527D1">
            <w:fldChar w:fldCharType="begin"/>
          </w:r>
          <w:r w:rsidRPr="005527D1">
            <w:instrText xml:space="preserve"> PAGE </w:instrText>
          </w:r>
          <w:r w:rsidRPr="005527D1">
            <w:fldChar w:fldCharType="separate"/>
          </w:r>
          <w:r w:rsidR="00F76461">
            <w:rPr>
              <w:noProof/>
            </w:rPr>
            <w:t>2</w:t>
          </w:r>
          <w:r w:rsidRPr="005527D1">
            <w:fldChar w:fldCharType="end"/>
          </w:r>
          <w:r w:rsidRPr="005527D1"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B52BBC">
            <w:rPr>
              <w:noProof/>
            </w:rPr>
            <w:t>1</w:t>
          </w:r>
          <w:r>
            <w:fldChar w:fldCharType="end"/>
          </w:r>
        </w:p>
      </w:tc>
    </w:tr>
  </w:tbl>
  <w:p w14:paraId="0B6B980F" w14:textId="77777777" w:rsidR="004400C4" w:rsidRPr="00A849BC" w:rsidRDefault="004400C4" w:rsidP="004400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51B1" w14:textId="77777777" w:rsidR="004400C4" w:rsidRDefault="004400C4" w:rsidP="004400C4">
    <w:pPr>
      <w:pStyle w:val="Footer"/>
      <w:rPr>
        <w:szCs w:val="12"/>
      </w:rPr>
    </w:pPr>
  </w:p>
  <w:p w14:paraId="0B9BE99E" w14:textId="77777777" w:rsidR="004400C4" w:rsidRDefault="004400C4" w:rsidP="004400C4">
    <w:pPr>
      <w:pStyle w:val="Footer"/>
      <w:rPr>
        <w:szCs w:val="12"/>
      </w:rPr>
    </w:pPr>
  </w:p>
  <w:p w14:paraId="775DFEAE" w14:textId="77777777" w:rsidR="007C5813" w:rsidRDefault="007C5813" w:rsidP="004400C4">
    <w:pPr>
      <w:pStyle w:val="Footer"/>
      <w:rPr>
        <w:szCs w:val="12"/>
      </w:rPr>
    </w:pPr>
  </w:p>
  <w:p w14:paraId="6C004076" w14:textId="77777777" w:rsidR="007C5813" w:rsidRDefault="007C5813" w:rsidP="004400C4">
    <w:pPr>
      <w:pStyle w:val="Footer"/>
      <w:rPr>
        <w:szCs w:val="12"/>
      </w:rPr>
    </w:pPr>
  </w:p>
  <w:p w14:paraId="60B5D465" w14:textId="77777777" w:rsidR="007C5813" w:rsidRDefault="007C5813" w:rsidP="004400C4">
    <w:pPr>
      <w:pStyle w:val="Footer"/>
      <w:rPr>
        <w:szCs w:val="12"/>
      </w:rPr>
    </w:pPr>
  </w:p>
  <w:p w14:paraId="3AA20554" w14:textId="77777777" w:rsidR="007C5813" w:rsidRDefault="007C5813" w:rsidP="004400C4">
    <w:pPr>
      <w:pStyle w:val="Footer"/>
      <w:rPr>
        <w:szCs w:val="12"/>
      </w:rPr>
    </w:pPr>
  </w:p>
  <w:p w14:paraId="74B32ACC" w14:textId="77777777" w:rsidR="004400C4" w:rsidRPr="005527D1" w:rsidRDefault="004400C4" w:rsidP="004400C4">
    <w:pPr>
      <w:pStyle w:val="Footer"/>
      <w:rPr>
        <w:szCs w:val="12"/>
      </w:rPr>
    </w:pPr>
  </w:p>
  <w:tbl>
    <w:tblPr>
      <w:tblW w:w="5000" w:type="pct"/>
      <w:tblLook w:val="01E0" w:firstRow="1" w:lastRow="1" w:firstColumn="1" w:lastColumn="1" w:noHBand="0" w:noVBand="0"/>
    </w:tblPr>
    <w:tblGrid>
      <w:gridCol w:w="3401"/>
      <w:gridCol w:w="3402"/>
      <w:gridCol w:w="3402"/>
    </w:tblGrid>
    <w:tr w:rsidR="004400C4" w:rsidRPr="005527D1" w14:paraId="7DF04302" w14:textId="77777777" w:rsidTr="004400C4">
      <w:tc>
        <w:tcPr>
          <w:tcW w:w="1666" w:type="pct"/>
        </w:tcPr>
        <w:p w14:paraId="187DD8A9" w14:textId="77777777" w:rsidR="004400C4" w:rsidRDefault="004400C4" w:rsidP="004400C4">
          <w:pPr>
            <w:pStyle w:val="Footer"/>
          </w:pPr>
        </w:p>
        <w:p w14:paraId="2EED8B4F" w14:textId="77777777" w:rsidR="004400C4" w:rsidRPr="00B837C9" w:rsidRDefault="00B837C9" w:rsidP="004400C4">
          <w:pPr>
            <w:pStyle w:val="Footer"/>
          </w:pPr>
          <w:r w:rsidRPr="007C5813">
            <w:rPr>
              <w:szCs w:val="12"/>
            </w:rPr>
            <w:t>CRICOS provider number: 00122A | RTO Code: 3046</w:t>
          </w:r>
        </w:p>
      </w:tc>
      <w:tc>
        <w:tcPr>
          <w:tcW w:w="1667" w:type="pct"/>
        </w:tcPr>
        <w:p w14:paraId="6A062D37" w14:textId="77777777" w:rsidR="004400C4" w:rsidRPr="005527D1" w:rsidRDefault="004400C4" w:rsidP="004400C4">
          <w:pPr>
            <w:pStyle w:val="Footer"/>
            <w:jc w:val="center"/>
            <w:rPr>
              <w:szCs w:val="12"/>
            </w:rPr>
          </w:pPr>
        </w:p>
      </w:tc>
      <w:tc>
        <w:tcPr>
          <w:tcW w:w="1667" w:type="pct"/>
        </w:tcPr>
        <w:p w14:paraId="0A0176D1" w14:textId="77777777" w:rsidR="004400C4" w:rsidRPr="005527D1" w:rsidRDefault="004400C4" w:rsidP="004400C4">
          <w:pPr>
            <w:pStyle w:val="Footer"/>
            <w:jc w:val="right"/>
            <w:rPr>
              <w:szCs w:val="12"/>
            </w:rPr>
          </w:pPr>
        </w:p>
        <w:p w14:paraId="7537EF9D" w14:textId="77777777" w:rsidR="004400C4" w:rsidRPr="00F75F39" w:rsidRDefault="004400C4" w:rsidP="004400C4">
          <w:pPr>
            <w:pStyle w:val="Footer"/>
            <w:jc w:val="right"/>
          </w:pPr>
        </w:p>
      </w:tc>
    </w:tr>
  </w:tbl>
  <w:p w14:paraId="05479000" w14:textId="77777777" w:rsidR="004400C4" w:rsidRPr="00A849BC" w:rsidRDefault="004400C4" w:rsidP="004400C4">
    <w:pPr>
      <w:pStyle w:val="Footer"/>
    </w:pPr>
  </w:p>
  <w:p w14:paraId="256C159C" w14:textId="77777777" w:rsidR="004400C4" w:rsidRPr="004400C4" w:rsidRDefault="004400C4" w:rsidP="004400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A6A0F" w14:textId="77777777" w:rsidR="007829D3" w:rsidRDefault="007829D3">
      <w:r>
        <w:separator/>
      </w:r>
    </w:p>
  </w:footnote>
  <w:footnote w:type="continuationSeparator" w:id="0">
    <w:p w14:paraId="05320D15" w14:textId="77777777" w:rsidR="007829D3" w:rsidRDefault="007829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7E162" w14:textId="09974DF2" w:rsidR="00D44E7D" w:rsidRPr="00D44E7D" w:rsidRDefault="00D44E7D">
    <w:pPr>
      <w:pStyle w:val="Header"/>
      <w:rPr>
        <w:lang w:val="en-US"/>
      </w:rPr>
    </w:pPr>
    <w:r w:rsidRPr="0077131F">
      <w:rPr>
        <w:noProof/>
        <w:szCs w:val="12"/>
      </w:rPr>
      <w:drawing>
        <wp:anchor distT="0" distB="0" distL="114300" distR="114300" simplePos="0" relativeHeight="251658241" behindDoc="1" locked="0" layoutInCell="1" allowOverlap="1" wp14:anchorId="0C95FDE1" wp14:editId="5FD26FCE">
          <wp:simplePos x="0" y="0"/>
          <wp:positionH relativeFrom="page">
            <wp:align>left</wp:align>
          </wp:positionH>
          <wp:positionV relativeFrom="page">
            <wp:posOffset>21590</wp:posOffset>
          </wp:positionV>
          <wp:extent cx="7602855" cy="1158240"/>
          <wp:effectExtent l="0" t="0" r="0" b="3810"/>
          <wp:wrapThrough wrapText="bothSides">
            <wp:wrapPolygon edited="0">
              <wp:start x="0" y="0"/>
              <wp:lineTo x="0" y="21316"/>
              <wp:lineTo x="21540" y="21316"/>
              <wp:lineTo x="21540" y="0"/>
              <wp:lineTo x="0" y="0"/>
            </wp:wrapPolygon>
          </wp:wrapThrough>
          <wp:docPr id="1199087183" name="Picture 1" descr="A colorful pattern with black red and blue line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616652" name="Picture 1" descr="A colorful pattern with black red and blue line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85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C76A" w14:textId="612156A3" w:rsidR="00D6240C" w:rsidRDefault="00D566A1">
    <w:pPr>
      <w:pStyle w:val="Header"/>
    </w:pPr>
    <w:r w:rsidRPr="0077131F">
      <w:rPr>
        <w:noProof/>
        <w:szCs w:val="12"/>
      </w:rPr>
      <w:drawing>
        <wp:anchor distT="0" distB="0" distL="114300" distR="114300" simplePos="0" relativeHeight="251658240" behindDoc="1" locked="0" layoutInCell="1" allowOverlap="1" wp14:anchorId="1DEE3EDE" wp14:editId="25A2C38D">
          <wp:simplePos x="0" y="0"/>
          <wp:positionH relativeFrom="page">
            <wp:align>right</wp:align>
          </wp:positionH>
          <wp:positionV relativeFrom="page">
            <wp:posOffset>30480</wp:posOffset>
          </wp:positionV>
          <wp:extent cx="7602855" cy="1158240"/>
          <wp:effectExtent l="0" t="0" r="0" b="3810"/>
          <wp:wrapThrough wrapText="bothSides">
            <wp:wrapPolygon edited="0">
              <wp:start x="0" y="0"/>
              <wp:lineTo x="0" y="21316"/>
              <wp:lineTo x="21540" y="21316"/>
              <wp:lineTo x="21540" y="0"/>
              <wp:lineTo x="0" y="0"/>
            </wp:wrapPolygon>
          </wp:wrapThrough>
          <wp:docPr id="1089593316" name="Picture 1" descr="A colorful pattern with black red and blue lines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616652" name="Picture 1" descr="A colorful pattern with black red and blue lines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855" cy="1158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E8BF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544E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EBA0F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02A5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443A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02887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2031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C5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409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95EA8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B865E48"/>
    <w:multiLevelType w:val="hybridMultilevel"/>
    <w:tmpl w:val="5C72E58C"/>
    <w:lvl w:ilvl="0" w:tplc="20CEFC10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24592666">
    <w:abstractNumId w:val="9"/>
  </w:num>
  <w:num w:numId="2" w16cid:durableId="1391269439">
    <w:abstractNumId w:val="7"/>
  </w:num>
  <w:num w:numId="3" w16cid:durableId="757559904">
    <w:abstractNumId w:val="6"/>
  </w:num>
  <w:num w:numId="4" w16cid:durableId="1791243515">
    <w:abstractNumId w:val="5"/>
  </w:num>
  <w:num w:numId="5" w16cid:durableId="879123337">
    <w:abstractNumId w:val="4"/>
  </w:num>
  <w:num w:numId="6" w16cid:durableId="25524898">
    <w:abstractNumId w:val="8"/>
  </w:num>
  <w:num w:numId="7" w16cid:durableId="260840249">
    <w:abstractNumId w:val="3"/>
  </w:num>
  <w:num w:numId="8" w16cid:durableId="1701779386">
    <w:abstractNumId w:val="2"/>
  </w:num>
  <w:num w:numId="9" w16cid:durableId="335230249">
    <w:abstractNumId w:val="1"/>
  </w:num>
  <w:num w:numId="10" w16cid:durableId="43987058">
    <w:abstractNumId w:val="0"/>
  </w:num>
  <w:num w:numId="11" w16cid:durableId="6990931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EEF"/>
    <w:rsid w:val="00000939"/>
    <w:rsid w:val="000024C2"/>
    <w:rsid w:val="0001354C"/>
    <w:rsid w:val="000312FC"/>
    <w:rsid w:val="000425A4"/>
    <w:rsid w:val="00042821"/>
    <w:rsid w:val="00052892"/>
    <w:rsid w:val="00054C48"/>
    <w:rsid w:val="00066589"/>
    <w:rsid w:val="000953AA"/>
    <w:rsid w:val="00095CAA"/>
    <w:rsid w:val="000A0788"/>
    <w:rsid w:val="000C0318"/>
    <w:rsid w:val="000C0D51"/>
    <w:rsid w:val="000C3BF8"/>
    <w:rsid w:val="000C693D"/>
    <w:rsid w:val="000E08CB"/>
    <w:rsid w:val="000F1DAC"/>
    <w:rsid w:val="00102067"/>
    <w:rsid w:val="00115621"/>
    <w:rsid w:val="00123C5C"/>
    <w:rsid w:val="00142BEE"/>
    <w:rsid w:val="00170BC7"/>
    <w:rsid w:val="00184F60"/>
    <w:rsid w:val="0019702D"/>
    <w:rsid w:val="001B0085"/>
    <w:rsid w:val="001C7F57"/>
    <w:rsid w:val="001D491C"/>
    <w:rsid w:val="002042F6"/>
    <w:rsid w:val="00215858"/>
    <w:rsid w:val="002165D9"/>
    <w:rsid w:val="00225770"/>
    <w:rsid w:val="002260C4"/>
    <w:rsid w:val="00231C55"/>
    <w:rsid w:val="00244103"/>
    <w:rsid w:val="00260960"/>
    <w:rsid w:val="00262B6E"/>
    <w:rsid w:val="00271355"/>
    <w:rsid w:val="00280164"/>
    <w:rsid w:val="002827AD"/>
    <w:rsid w:val="00285D89"/>
    <w:rsid w:val="00292B54"/>
    <w:rsid w:val="002C16BA"/>
    <w:rsid w:val="002D6245"/>
    <w:rsid w:val="002D7EEF"/>
    <w:rsid w:val="002E04C0"/>
    <w:rsid w:val="002E2602"/>
    <w:rsid w:val="00327E71"/>
    <w:rsid w:val="00330D6E"/>
    <w:rsid w:val="0033149E"/>
    <w:rsid w:val="00333118"/>
    <w:rsid w:val="00337F53"/>
    <w:rsid w:val="003458F7"/>
    <w:rsid w:val="00355867"/>
    <w:rsid w:val="00383B2E"/>
    <w:rsid w:val="00386E1D"/>
    <w:rsid w:val="003965EC"/>
    <w:rsid w:val="003A047D"/>
    <w:rsid w:val="003B0113"/>
    <w:rsid w:val="003C3A0F"/>
    <w:rsid w:val="003E4EAE"/>
    <w:rsid w:val="003F63A4"/>
    <w:rsid w:val="0040107C"/>
    <w:rsid w:val="0040367D"/>
    <w:rsid w:val="004220CA"/>
    <w:rsid w:val="00422850"/>
    <w:rsid w:val="00437CEB"/>
    <w:rsid w:val="004400C4"/>
    <w:rsid w:val="00447993"/>
    <w:rsid w:val="00452C25"/>
    <w:rsid w:val="004671AE"/>
    <w:rsid w:val="004808CC"/>
    <w:rsid w:val="00490798"/>
    <w:rsid w:val="00497963"/>
    <w:rsid w:val="004B2B10"/>
    <w:rsid w:val="004C79E7"/>
    <w:rsid w:val="0053264D"/>
    <w:rsid w:val="005527D1"/>
    <w:rsid w:val="00552EB3"/>
    <w:rsid w:val="00563915"/>
    <w:rsid w:val="00581CE6"/>
    <w:rsid w:val="00582353"/>
    <w:rsid w:val="005875D8"/>
    <w:rsid w:val="005C038E"/>
    <w:rsid w:val="005E5E14"/>
    <w:rsid w:val="005E6ACC"/>
    <w:rsid w:val="005F352F"/>
    <w:rsid w:val="0063563C"/>
    <w:rsid w:val="00643FF0"/>
    <w:rsid w:val="00644C1F"/>
    <w:rsid w:val="00645951"/>
    <w:rsid w:val="00656083"/>
    <w:rsid w:val="006661E2"/>
    <w:rsid w:val="006737E9"/>
    <w:rsid w:val="006B3961"/>
    <w:rsid w:val="006D5927"/>
    <w:rsid w:val="006F42B3"/>
    <w:rsid w:val="007008A2"/>
    <w:rsid w:val="00704119"/>
    <w:rsid w:val="00711094"/>
    <w:rsid w:val="007115D1"/>
    <w:rsid w:val="00720871"/>
    <w:rsid w:val="007238F2"/>
    <w:rsid w:val="00734E79"/>
    <w:rsid w:val="00737861"/>
    <w:rsid w:val="00772B09"/>
    <w:rsid w:val="00774405"/>
    <w:rsid w:val="007829D3"/>
    <w:rsid w:val="00795A7E"/>
    <w:rsid w:val="007A1A7C"/>
    <w:rsid w:val="007C5813"/>
    <w:rsid w:val="007D3A1B"/>
    <w:rsid w:val="007D63E4"/>
    <w:rsid w:val="007D76A8"/>
    <w:rsid w:val="007F494E"/>
    <w:rsid w:val="00831161"/>
    <w:rsid w:val="0083428D"/>
    <w:rsid w:val="0083614C"/>
    <w:rsid w:val="00841FE7"/>
    <w:rsid w:val="00852993"/>
    <w:rsid w:val="008541A7"/>
    <w:rsid w:val="0086780C"/>
    <w:rsid w:val="00877125"/>
    <w:rsid w:val="008B5E4C"/>
    <w:rsid w:val="008C45B4"/>
    <w:rsid w:val="008C55ED"/>
    <w:rsid w:val="008C5F14"/>
    <w:rsid w:val="008D44EB"/>
    <w:rsid w:val="008D5472"/>
    <w:rsid w:val="008E0E00"/>
    <w:rsid w:val="008E78B4"/>
    <w:rsid w:val="008F3D09"/>
    <w:rsid w:val="00904E9D"/>
    <w:rsid w:val="00911272"/>
    <w:rsid w:val="00916E83"/>
    <w:rsid w:val="00943DF5"/>
    <w:rsid w:val="0094649C"/>
    <w:rsid w:val="00947825"/>
    <w:rsid w:val="009537E7"/>
    <w:rsid w:val="009630CF"/>
    <w:rsid w:val="00966DBC"/>
    <w:rsid w:val="00981124"/>
    <w:rsid w:val="009A730D"/>
    <w:rsid w:val="00A05CCE"/>
    <w:rsid w:val="00A06C3E"/>
    <w:rsid w:val="00A14150"/>
    <w:rsid w:val="00A470B4"/>
    <w:rsid w:val="00A75DF2"/>
    <w:rsid w:val="00A81202"/>
    <w:rsid w:val="00A833B3"/>
    <w:rsid w:val="00A919DA"/>
    <w:rsid w:val="00A97F64"/>
    <w:rsid w:val="00AB5C1F"/>
    <w:rsid w:val="00AF1A7E"/>
    <w:rsid w:val="00AF29A8"/>
    <w:rsid w:val="00B259D9"/>
    <w:rsid w:val="00B4447B"/>
    <w:rsid w:val="00B50CA1"/>
    <w:rsid w:val="00B52BBC"/>
    <w:rsid w:val="00B541A9"/>
    <w:rsid w:val="00B63650"/>
    <w:rsid w:val="00B707C5"/>
    <w:rsid w:val="00B81387"/>
    <w:rsid w:val="00B837C9"/>
    <w:rsid w:val="00B87E8E"/>
    <w:rsid w:val="00B9014C"/>
    <w:rsid w:val="00BC3F33"/>
    <w:rsid w:val="00BF71E5"/>
    <w:rsid w:val="00C06289"/>
    <w:rsid w:val="00C177E0"/>
    <w:rsid w:val="00C237EA"/>
    <w:rsid w:val="00C46693"/>
    <w:rsid w:val="00C86E58"/>
    <w:rsid w:val="00C91A13"/>
    <w:rsid w:val="00CA1873"/>
    <w:rsid w:val="00CF18B7"/>
    <w:rsid w:val="00CF22BB"/>
    <w:rsid w:val="00D02573"/>
    <w:rsid w:val="00D0491D"/>
    <w:rsid w:val="00D10DFF"/>
    <w:rsid w:val="00D27415"/>
    <w:rsid w:val="00D35AF9"/>
    <w:rsid w:val="00D44E7D"/>
    <w:rsid w:val="00D566A1"/>
    <w:rsid w:val="00D6240C"/>
    <w:rsid w:val="00D6353B"/>
    <w:rsid w:val="00D7169C"/>
    <w:rsid w:val="00D77277"/>
    <w:rsid w:val="00DC2899"/>
    <w:rsid w:val="00DD2920"/>
    <w:rsid w:val="00DD3817"/>
    <w:rsid w:val="00DD7C09"/>
    <w:rsid w:val="00DF5537"/>
    <w:rsid w:val="00E17711"/>
    <w:rsid w:val="00E17AFA"/>
    <w:rsid w:val="00E2167D"/>
    <w:rsid w:val="00E239AD"/>
    <w:rsid w:val="00E508D4"/>
    <w:rsid w:val="00E53FDB"/>
    <w:rsid w:val="00E55DD7"/>
    <w:rsid w:val="00E60639"/>
    <w:rsid w:val="00E80671"/>
    <w:rsid w:val="00E86BBC"/>
    <w:rsid w:val="00EC6A70"/>
    <w:rsid w:val="00EF12E1"/>
    <w:rsid w:val="00EF5800"/>
    <w:rsid w:val="00F20DB3"/>
    <w:rsid w:val="00F35D76"/>
    <w:rsid w:val="00F568D7"/>
    <w:rsid w:val="00F6529F"/>
    <w:rsid w:val="00F76461"/>
    <w:rsid w:val="00F77B66"/>
    <w:rsid w:val="00F83F1E"/>
    <w:rsid w:val="00FB5F09"/>
    <w:rsid w:val="00FD2D7B"/>
    <w:rsid w:val="00FF5E89"/>
    <w:rsid w:val="073791F1"/>
    <w:rsid w:val="15F9E930"/>
    <w:rsid w:val="26244C3A"/>
    <w:rsid w:val="2F7C9AF7"/>
    <w:rsid w:val="52757C5C"/>
    <w:rsid w:val="75D8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334D29A"/>
  <w15:chartTrackingRefBased/>
  <w15:docId w15:val="{27051546-69A4-4006-AEEA-00063623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C16BA"/>
    <w:rPr>
      <w:rFonts w:ascii="Arial" w:hAnsi="Arial" w:cs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2BBC"/>
    <w:pPr>
      <w:keepNext/>
      <w:spacing w:before="240" w:after="60"/>
      <w:outlineLvl w:val="0"/>
    </w:pPr>
    <w:rPr>
      <w:b/>
      <w:bCs/>
      <w:color w:val="E60028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280164"/>
    <w:pPr>
      <w:keepNext/>
      <w:spacing w:before="240" w:after="60"/>
      <w:outlineLvl w:val="1"/>
    </w:pPr>
    <w:rPr>
      <w:b/>
      <w:bCs/>
      <w:iCs/>
      <w:color w:val="000054"/>
      <w:sz w:val="28"/>
      <w:szCs w:val="28"/>
    </w:rPr>
  </w:style>
  <w:style w:type="paragraph" w:styleId="Heading3">
    <w:name w:val="heading 3"/>
    <w:basedOn w:val="Normal"/>
    <w:next w:val="Normal"/>
    <w:qFormat/>
    <w:rsid w:val="00280164"/>
    <w:pPr>
      <w:keepNext/>
      <w:spacing w:before="240" w:after="60"/>
      <w:outlineLvl w:val="2"/>
    </w:pPr>
    <w:rPr>
      <w:b/>
      <w:bCs/>
      <w:color w:val="000054"/>
      <w:sz w:val="26"/>
      <w:szCs w:val="26"/>
    </w:rPr>
  </w:style>
  <w:style w:type="paragraph" w:styleId="Heading4">
    <w:name w:val="heading 4"/>
    <w:basedOn w:val="Normal"/>
    <w:next w:val="Normal"/>
    <w:qFormat/>
    <w:rsid w:val="00280164"/>
    <w:pPr>
      <w:keepNext/>
      <w:spacing w:before="240" w:after="60"/>
      <w:outlineLvl w:val="3"/>
    </w:pPr>
    <w:rPr>
      <w:b/>
      <w:bCs/>
      <w:color w:val="000054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15621"/>
    <w:rPr>
      <w:sz w:val="12"/>
    </w:rPr>
  </w:style>
  <w:style w:type="paragraph" w:styleId="Footer">
    <w:name w:val="footer"/>
    <w:basedOn w:val="Normal"/>
    <w:rsid w:val="00115621"/>
    <w:rPr>
      <w:sz w:val="12"/>
    </w:rPr>
  </w:style>
  <w:style w:type="paragraph" w:customStyle="1" w:styleId="BlockQuote">
    <w:name w:val="Block Quote"/>
    <w:basedOn w:val="Normal"/>
    <w:next w:val="Normal"/>
    <w:rsid w:val="00581CE6"/>
    <w:pPr>
      <w:ind w:left="720"/>
    </w:pPr>
  </w:style>
  <w:style w:type="table" w:styleId="TableGrid">
    <w:name w:val="Table Grid"/>
    <w:basedOn w:val="TableNormal"/>
    <w:uiPriority w:val="39"/>
    <w:rsid w:val="005875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F352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4400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4400C4"/>
    <w:rPr>
      <w:rFonts w:ascii="Lucida Grande" w:hAnsi="Lucida Grande" w:cs="Lucida Grande"/>
      <w:sz w:val="18"/>
      <w:szCs w:val="18"/>
      <w:lang w:eastAsia="en-US"/>
    </w:rPr>
  </w:style>
  <w:style w:type="character" w:customStyle="1" w:styleId="HeaderChar">
    <w:name w:val="Header Char"/>
    <w:link w:val="Header"/>
    <w:rsid w:val="00D6240C"/>
    <w:rPr>
      <w:rFonts w:ascii="Arial" w:hAnsi="Arial" w:cs="Arial"/>
      <w:sz w:val="12"/>
      <w:lang w:eastAsia="en-US"/>
    </w:rPr>
  </w:style>
  <w:style w:type="paragraph" w:customStyle="1" w:styleId="Areatext">
    <w:name w:val="Area text"/>
    <w:basedOn w:val="Normal"/>
    <w:qFormat/>
    <w:rsid w:val="004808CC"/>
    <w:pPr>
      <w:ind w:left="170"/>
    </w:pPr>
    <w:rPr>
      <w:b/>
      <w:color w:val="091358"/>
      <w:sz w:val="16"/>
      <w:szCs w:val="16"/>
    </w:rPr>
  </w:style>
  <w:style w:type="paragraph" w:customStyle="1" w:styleId="Address">
    <w:name w:val="Address"/>
    <w:basedOn w:val="Normal"/>
    <w:qFormat/>
    <w:rsid w:val="004808CC"/>
    <w:pPr>
      <w:ind w:left="170"/>
    </w:pPr>
    <w:rPr>
      <w:color w:val="091358"/>
      <w:sz w:val="16"/>
      <w:szCs w:val="16"/>
    </w:rPr>
  </w:style>
  <w:style w:type="paragraph" w:customStyle="1" w:styleId="SalutationBold">
    <w:name w:val="Salutation Bold"/>
    <w:basedOn w:val="Normal"/>
    <w:qFormat/>
    <w:rsid w:val="00645951"/>
    <w:rPr>
      <w:b/>
      <w:color w:val="091358"/>
    </w:rPr>
  </w:style>
  <w:style w:type="paragraph" w:customStyle="1" w:styleId="BodyCopy">
    <w:name w:val="Body Copy"/>
    <w:basedOn w:val="Normal"/>
    <w:qFormat/>
    <w:rsid w:val="002C16BA"/>
  </w:style>
  <w:style w:type="paragraph" w:styleId="BodyText">
    <w:name w:val="Body Text"/>
    <w:basedOn w:val="Normal"/>
    <w:link w:val="BodyTextChar"/>
    <w:uiPriority w:val="1"/>
    <w:qFormat/>
    <w:rsid w:val="00D566A1"/>
    <w:pPr>
      <w:widowControl w:val="0"/>
      <w:ind w:left="220"/>
    </w:pPr>
    <w:rPr>
      <w:rFonts w:ascii="Century Gothic" w:eastAsia="Century Gothic" w:hAnsi="Century Gothic" w:cstheme="minorBidi"/>
      <w:sz w:val="16"/>
      <w:szCs w:val="16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D566A1"/>
    <w:rPr>
      <w:rFonts w:ascii="Century Gothic" w:eastAsia="Century Gothic" w:hAnsi="Century Gothic" w:cstheme="minorBidi"/>
      <w:sz w:val="16"/>
      <w:szCs w:val="16"/>
      <w:lang w:val="en-US" w:eastAsia="en-US"/>
    </w:rPr>
  </w:style>
  <w:style w:type="character" w:styleId="Strong">
    <w:name w:val="Strong"/>
    <w:basedOn w:val="DefaultParagraphFont"/>
    <w:uiPriority w:val="22"/>
    <w:qFormat/>
    <w:rsid w:val="008F3D09"/>
    <w:rPr>
      <w:b/>
      <w:bCs/>
    </w:rPr>
  </w:style>
  <w:style w:type="character" w:styleId="PlaceholderText">
    <w:name w:val="Placeholder Text"/>
    <w:basedOn w:val="DefaultParagraphFont"/>
    <w:rsid w:val="00C06289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711094"/>
    <w:rPr>
      <w:rFonts w:ascii="Arial" w:hAnsi="Arial" w:cs="Arial"/>
      <w:b/>
      <w:bCs/>
      <w:color w:val="E60028"/>
      <w:kern w:val="32"/>
      <w:sz w:val="32"/>
      <w:szCs w:val="3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D3A1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rFonts w:ascii="Arial" w:hAnsi="Arial" w:cs="Arial"/>
      <w:lang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9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mit.edu.au/students/my-course/important-date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134458\Downloads\letterhead%20(1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C52BD-2492-4AAF-88AF-DB1EB0664DD9}"/>
      </w:docPartPr>
      <w:docPartBody>
        <w:p w:rsidR="00215858" w:rsidRDefault="00215858">
          <w:r w:rsidRPr="009716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6FA2E53FFA4232963710B85FB84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C187D-8A7D-45B9-AB8D-B5DC012ED9F2}"/>
      </w:docPartPr>
      <w:docPartBody>
        <w:p w:rsidR="00066589" w:rsidRDefault="003E4EAE" w:rsidP="003E4EAE">
          <w:pPr>
            <w:pStyle w:val="926FA2E53FFA4232963710B85FB84D63"/>
          </w:pPr>
          <w:r w:rsidRPr="00DF5537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D78B8832FD0942B69A459513C31A9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833AD2-D9A5-46E2-A175-34B534C006C1}"/>
      </w:docPartPr>
      <w:docPartBody>
        <w:p w:rsidR="00066589" w:rsidRDefault="003E4EAE" w:rsidP="003E4EAE">
          <w:pPr>
            <w:pStyle w:val="D78B8832FD0942B69A459513C31A9D4F"/>
          </w:pPr>
          <w:r w:rsidRPr="00DF5537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C548A3299FCE4F4593944421AC66FE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0E7FA-5CEC-4C07-862C-FA21652EB2B9}"/>
      </w:docPartPr>
      <w:docPartBody>
        <w:p w:rsidR="00066589" w:rsidRDefault="003E4EAE" w:rsidP="003E4EAE">
          <w:pPr>
            <w:pStyle w:val="C548A3299FCE4F4593944421AC66FE1A"/>
          </w:pPr>
          <w:r w:rsidRPr="00DF5537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5A999C9174F3483FAE67C140496A2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0A275-74B5-436C-804F-A365E009EFEE}"/>
      </w:docPartPr>
      <w:docPartBody>
        <w:p w:rsidR="00066589" w:rsidRDefault="003E4EAE" w:rsidP="003E4EAE">
          <w:pPr>
            <w:pStyle w:val="5A999C9174F3483FAE67C140496A20AA"/>
          </w:pPr>
          <w:r w:rsidRPr="00DF5537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6807839A41E040C8802087FFFC3C3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62F9C-B3AC-4538-A1CE-592625E405CE}"/>
      </w:docPartPr>
      <w:docPartBody>
        <w:p w:rsidR="00066589" w:rsidRDefault="003E4EAE" w:rsidP="003E4EAE">
          <w:pPr>
            <w:pStyle w:val="6807839A41E040C8802087FFFC3C3C0C"/>
          </w:pPr>
          <w:r w:rsidRPr="00DF5537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773037BECC6D450088B8CB9675937E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26C8E-E930-43EA-A470-5193D988465E}"/>
      </w:docPartPr>
      <w:docPartBody>
        <w:p w:rsidR="00066589" w:rsidRDefault="003E4EAE" w:rsidP="003E4EAE">
          <w:pPr>
            <w:pStyle w:val="773037BECC6D450088B8CB9675937EC8"/>
          </w:pPr>
          <w:r w:rsidRPr="00DF5537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64AA06F7C47E4EB897207C81F17ACF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FEBC5-4789-420E-9895-EECB923BF810}"/>
      </w:docPartPr>
      <w:docPartBody>
        <w:p w:rsidR="00066589" w:rsidRDefault="003E4EAE" w:rsidP="003E4EAE">
          <w:pPr>
            <w:pStyle w:val="64AA06F7C47E4EB897207C81F17ACF27"/>
          </w:pPr>
          <w:r w:rsidRPr="00DF5537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A6953ABC0FBB4A89A4BE0547F3A94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8278F-D38A-41E4-9A9B-863FA33FE3A6}"/>
      </w:docPartPr>
      <w:docPartBody>
        <w:p w:rsidR="00066589" w:rsidRDefault="003E4EAE" w:rsidP="003E4EAE">
          <w:pPr>
            <w:pStyle w:val="A6953ABC0FBB4A89A4BE0547F3A941D7"/>
          </w:pPr>
          <w:r w:rsidRPr="00DF5537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8CABD8802A824B269BBAF4D38F2FA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BB64D-2E8C-4014-B389-B5A317B3F9DA}"/>
      </w:docPartPr>
      <w:docPartBody>
        <w:p w:rsidR="00066589" w:rsidRDefault="003E4EAE" w:rsidP="003E4EAE">
          <w:pPr>
            <w:pStyle w:val="8CABD8802A824B269BBAF4D38F2FA891"/>
          </w:pPr>
          <w:r w:rsidRPr="00DF5537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41985462A00B4F718B26B42BB951D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9014F-70F2-46B3-8F82-513A8565919A}"/>
      </w:docPartPr>
      <w:docPartBody>
        <w:p w:rsidR="00066589" w:rsidRDefault="003E4EAE" w:rsidP="003E4EAE">
          <w:pPr>
            <w:pStyle w:val="41985462A00B4F718B26B42BB951D545"/>
          </w:pPr>
          <w:r w:rsidRPr="00DF5537">
            <w:rPr>
              <w:rStyle w:val="PlaceholderText"/>
              <w:sz w:val="21"/>
              <w:szCs w:val="21"/>
            </w:rPr>
            <w:t>Click or tap here to enter text.</w:t>
          </w:r>
        </w:p>
      </w:docPartBody>
    </w:docPart>
    <w:docPart>
      <w:docPartPr>
        <w:name w:val="8A7BAE10B287450BB0F1046F4F9E2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9BDE9-5B83-4FA3-812D-3342A9FB8267}"/>
      </w:docPartPr>
      <w:docPartBody>
        <w:p w:rsidR="00433BC6" w:rsidRDefault="00066589" w:rsidP="00066589">
          <w:pPr>
            <w:pStyle w:val="8A7BAE10B287450BB0F1046F4F9E200A"/>
          </w:pPr>
          <w:r w:rsidRPr="009716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6B9FA9366F49C8940061A83FC7E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D0A81-77CE-4C56-A6DB-7AF5BEADB423}"/>
      </w:docPartPr>
      <w:docPartBody>
        <w:p w:rsidR="00433BC6" w:rsidRDefault="00066589" w:rsidP="00066589">
          <w:pPr>
            <w:pStyle w:val="496B9FA9366F49C8940061A83FC7EC94"/>
          </w:pPr>
          <w:r w:rsidRPr="009716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804D1743B04A3598714AD4B6FA5B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7FD89-2CAA-4C66-8C18-D1890A2C5330}"/>
      </w:docPartPr>
      <w:docPartBody>
        <w:p w:rsidR="00433BC6" w:rsidRDefault="00066589" w:rsidP="00066589">
          <w:pPr>
            <w:pStyle w:val="33804D1743B04A3598714AD4B6FA5B20"/>
          </w:pPr>
          <w:r w:rsidRPr="009716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B23A72456848A0BCA5B3AE9E4B1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A6C6E-3B36-4A28-BF01-EAC651E7D45B}"/>
      </w:docPartPr>
      <w:docPartBody>
        <w:p w:rsidR="00E2614C" w:rsidRDefault="00797C52" w:rsidP="00797C52">
          <w:pPr>
            <w:pStyle w:val="D7B23A72456848A0BCA5B3AE9E4B1E55"/>
          </w:pPr>
          <w:r w:rsidRPr="009716E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858"/>
    <w:rsid w:val="00066589"/>
    <w:rsid w:val="00215858"/>
    <w:rsid w:val="0033149E"/>
    <w:rsid w:val="003E4EAE"/>
    <w:rsid w:val="00425DC2"/>
    <w:rsid w:val="00433BC6"/>
    <w:rsid w:val="00685491"/>
    <w:rsid w:val="006D5927"/>
    <w:rsid w:val="00727593"/>
    <w:rsid w:val="00774405"/>
    <w:rsid w:val="00797C52"/>
    <w:rsid w:val="008C55ED"/>
    <w:rsid w:val="00916E83"/>
    <w:rsid w:val="00976539"/>
    <w:rsid w:val="00B259D9"/>
    <w:rsid w:val="00E2167D"/>
    <w:rsid w:val="00E2614C"/>
    <w:rsid w:val="00E9381B"/>
    <w:rsid w:val="00EE77E4"/>
    <w:rsid w:val="00F212CC"/>
    <w:rsid w:val="00FE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797C52"/>
    <w:rPr>
      <w:color w:val="666666"/>
    </w:rPr>
  </w:style>
  <w:style w:type="paragraph" w:customStyle="1" w:styleId="926FA2E53FFA4232963710B85FB84D63">
    <w:name w:val="926FA2E53FFA4232963710B85FB84D63"/>
    <w:rsid w:val="003E4EAE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eastAsia="en-US"/>
      <w14:ligatures w14:val="none"/>
    </w:rPr>
  </w:style>
  <w:style w:type="paragraph" w:customStyle="1" w:styleId="D78B8832FD0942B69A459513C31A9D4F">
    <w:name w:val="D78B8832FD0942B69A459513C31A9D4F"/>
    <w:rsid w:val="003E4EAE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eastAsia="en-US"/>
      <w14:ligatures w14:val="none"/>
    </w:rPr>
  </w:style>
  <w:style w:type="paragraph" w:customStyle="1" w:styleId="C548A3299FCE4F4593944421AC66FE1A">
    <w:name w:val="C548A3299FCE4F4593944421AC66FE1A"/>
    <w:rsid w:val="003E4EAE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eastAsia="en-US"/>
      <w14:ligatures w14:val="none"/>
    </w:rPr>
  </w:style>
  <w:style w:type="paragraph" w:customStyle="1" w:styleId="5A999C9174F3483FAE67C140496A20AA">
    <w:name w:val="5A999C9174F3483FAE67C140496A20AA"/>
    <w:rsid w:val="003E4EAE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eastAsia="en-US"/>
      <w14:ligatures w14:val="none"/>
    </w:rPr>
  </w:style>
  <w:style w:type="paragraph" w:customStyle="1" w:styleId="6807839A41E040C8802087FFFC3C3C0C">
    <w:name w:val="6807839A41E040C8802087FFFC3C3C0C"/>
    <w:rsid w:val="003E4EAE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eastAsia="en-US"/>
      <w14:ligatures w14:val="none"/>
    </w:rPr>
  </w:style>
  <w:style w:type="paragraph" w:customStyle="1" w:styleId="773037BECC6D450088B8CB9675937EC8">
    <w:name w:val="773037BECC6D450088B8CB9675937EC8"/>
    <w:rsid w:val="003E4EAE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eastAsia="en-US"/>
      <w14:ligatures w14:val="none"/>
    </w:rPr>
  </w:style>
  <w:style w:type="paragraph" w:customStyle="1" w:styleId="64AA06F7C47E4EB897207C81F17ACF27">
    <w:name w:val="64AA06F7C47E4EB897207C81F17ACF27"/>
    <w:rsid w:val="003E4EAE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eastAsia="en-US"/>
      <w14:ligatures w14:val="none"/>
    </w:rPr>
  </w:style>
  <w:style w:type="paragraph" w:customStyle="1" w:styleId="A6953ABC0FBB4A89A4BE0547F3A941D7">
    <w:name w:val="A6953ABC0FBB4A89A4BE0547F3A941D7"/>
    <w:rsid w:val="003E4EAE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eastAsia="en-US"/>
      <w14:ligatures w14:val="none"/>
    </w:rPr>
  </w:style>
  <w:style w:type="paragraph" w:customStyle="1" w:styleId="8CABD8802A824B269BBAF4D38F2FA891">
    <w:name w:val="8CABD8802A824B269BBAF4D38F2FA891"/>
    <w:rsid w:val="003E4EAE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eastAsia="en-US"/>
      <w14:ligatures w14:val="none"/>
    </w:rPr>
  </w:style>
  <w:style w:type="paragraph" w:customStyle="1" w:styleId="41985462A00B4F718B26B42BB951D545">
    <w:name w:val="41985462A00B4F718B26B42BB951D545"/>
    <w:rsid w:val="003E4EAE"/>
    <w:pPr>
      <w:spacing w:after="0" w:line="240" w:lineRule="auto"/>
    </w:pPr>
    <w:rPr>
      <w:rFonts w:ascii="Arial" w:eastAsia="Times New Roman" w:hAnsi="Arial" w:cs="Arial"/>
      <w:kern w:val="0"/>
      <w:sz w:val="22"/>
      <w:szCs w:val="20"/>
      <w:lang w:eastAsia="en-US"/>
      <w14:ligatures w14:val="none"/>
    </w:rPr>
  </w:style>
  <w:style w:type="paragraph" w:customStyle="1" w:styleId="8A7BAE10B287450BB0F1046F4F9E200A">
    <w:name w:val="8A7BAE10B287450BB0F1046F4F9E200A"/>
    <w:rsid w:val="00066589"/>
  </w:style>
  <w:style w:type="paragraph" w:customStyle="1" w:styleId="496B9FA9366F49C8940061A83FC7EC94">
    <w:name w:val="496B9FA9366F49C8940061A83FC7EC94"/>
    <w:rsid w:val="00066589"/>
  </w:style>
  <w:style w:type="paragraph" w:customStyle="1" w:styleId="33804D1743B04A3598714AD4B6FA5B20">
    <w:name w:val="33804D1743B04A3598714AD4B6FA5B20"/>
    <w:rsid w:val="00066589"/>
  </w:style>
  <w:style w:type="paragraph" w:customStyle="1" w:styleId="60ED886A363747E99BB5D976B7489F4D">
    <w:name w:val="60ED886A363747E99BB5D976B7489F4D"/>
    <w:rsid w:val="0033149E"/>
  </w:style>
  <w:style w:type="paragraph" w:customStyle="1" w:styleId="D7B23A72456848A0BCA5B3AE9E4B1E55">
    <w:name w:val="D7B23A72456848A0BCA5B3AE9E4B1E55"/>
    <w:rsid w:val="00797C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RMIT brand refresh 2021">
  <a:themeElements>
    <a:clrScheme name="Custom 2">
      <a:dk1>
        <a:srgbClr val="000054"/>
      </a:dk1>
      <a:lt1>
        <a:srgbClr val="FFFFFF"/>
      </a:lt1>
      <a:dk2>
        <a:srgbClr val="FFFFFF"/>
      </a:dk2>
      <a:lt2>
        <a:srgbClr val="E3E5E0"/>
      </a:lt2>
      <a:accent1>
        <a:srgbClr val="000054"/>
      </a:accent1>
      <a:accent2>
        <a:srgbClr val="E61E2A"/>
      </a:accent2>
      <a:accent3>
        <a:srgbClr val="FAC800"/>
      </a:accent3>
      <a:accent4>
        <a:srgbClr val="E3E5E0"/>
      </a:accent4>
      <a:accent5>
        <a:srgbClr val="E61E2A"/>
      </a:accent5>
      <a:accent6>
        <a:srgbClr val="000054"/>
      </a:accent6>
      <a:hlink>
        <a:srgbClr val="000054"/>
      </a:hlink>
      <a:folHlink>
        <a:srgbClr val="000054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59834-ad4e-4229-884d-057076ea5ea3" xsi:nil="true"/>
    <lcf76f155ced4ddcb4097134ff3c332f xmlns="bf61124f-f638-4f4d-8d77-f4083b28082a">
      <Terms xmlns="http://schemas.microsoft.com/office/infopath/2007/PartnerControls"/>
    </lcf76f155ced4ddcb4097134ff3c332f>
    <_Flow_SignoffStatus xmlns="bf61124f-f638-4f4d-8d77-f4083b28082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A67E588CECA46AA333E560F65EF42" ma:contentTypeVersion="21" ma:contentTypeDescription="Create a new document." ma:contentTypeScope="" ma:versionID="37386e0e3d7fe4b17304a85920a7f054">
  <xsd:schema xmlns:xsd="http://www.w3.org/2001/XMLSchema" xmlns:xs="http://www.w3.org/2001/XMLSchema" xmlns:p="http://schemas.microsoft.com/office/2006/metadata/properties" xmlns:ns2="bf61124f-f638-4f4d-8d77-f4083b28082a" xmlns:ns3="1fa59834-ad4e-4229-884d-057076ea5ea3" targetNamespace="http://schemas.microsoft.com/office/2006/metadata/properties" ma:root="true" ma:fieldsID="6961233e56c6a94190dfcd5728000add" ns2:_="" ns3:_="">
    <xsd:import namespace="bf61124f-f638-4f4d-8d77-f4083b28082a"/>
    <xsd:import namespace="1fa59834-ad4e-4229-884d-057076ea5e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61124f-f638-4f4d-8d77-f4083b280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921d02d-b337-4ce5-bd1c-22d9132a6b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59834-ad4e-4229-884d-057076ea5ea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c4febbc-26df-460f-9d20-fa977af72bd0}" ma:internalName="TaxCatchAll" ma:showField="CatchAllData" ma:web="1fa59834-ad4e-4229-884d-057076ea5e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AAE69-AA4E-4F6E-9B86-7D5582E2B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D6A97B-9D6C-4B16-9FAF-B004895BCE0B}">
  <ds:schemaRefs>
    <ds:schemaRef ds:uri="http://schemas.microsoft.com/office/2006/metadata/properties"/>
    <ds:schemaRef ds:uri="http://schemas.microsoft.com/office/infopath/2007/PartnerControls"/>
    <ds:schemaRef ds:uri="1fa59834-ad4e-4229-884d-057076ea5ea3"/>
    <ds:schemaRef ds:uri="bf61124f-f638-4f4d-8d77-f4083b28082a"/>
  </ds:schemaRefs>
</ds:datastoreItem>
</file>

<file path=customXml/itemProps3.xml><?xml version="1.0" encoding="utf-8"?>
<ds:datastoreItem xmlns:ds="http://schemas.openxmlformats.org/officeDocument/2006/customXml" ds:itemID="{28333FC2-CFE5-CF49-8F02-F03359D4BA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66C5DDD-F79F-4D23-BC37-875FB17BFD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61124f-f638-4f4d-8d77-f4083b28082a"/>
    <ds:schemaRef ds:uri="1fa59834-ad4e-4229-884d-057076ea5e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c3d088b-6243-4963-a2e2-8b321ab7f8fc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letterhead (1)</Template>
  <TotalTime>1</TotalTime>
  <Pages>3</Pages>
  <Words>535</Words>
  <Characters>2884</Characters>
  <Application>Microsoft Office Word</Application>
  <DocSecurity>0</DocSecurity>
  <Lines>90</Lines>
  <Paragraphs>38</Paragraphs>
  <ScaleCrop>false</ScaleCrop>
  <Company>School/Department/Area</Company>
  <LinksUpToDate>false</LinksUpToDate>
  <CharactersWithSpaces>3381</CharactersWithSpaces>
  <SharedDoc>false</SharedDoc>
  <HLinks>
    <vt:vector size="6" baseType="variant">
      <vt:variant>
        <vt:i4>2556016</vt:i4>
      </vt:variant>
      <vt:variant>
        <vt:i4>0</vt:i4>
      </vt:variant>
      <vt:variant>
        <vt:i4>0</vt:i4>
      </vt:variant>
      <vt:variant>
        <vt:i4>5</vt:i4>
      </vt:variant>
      <vt:variant>
        <vt:lpwstr>https://www.rmit.edu.au/students/my-course/important-dates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Harrison</dc:creator>
  <cp:keywords/>
  <dc:description/>
  <cp:lastModifiedBy>Joanne JO</cp:lastModifiedBy>
  <cp:revision>2</cp:revision>
  <cp:lastPrinted>2026-04-29T02:41:00Z</cp:lastPrinted>
  <dcterms:created xsi:type="dcterms:W3CDTF">2026-06-24T06:23:00Z</dcterms:created>
  <dcterms:modified xsi:type="dcterms:W3CDTF">2026-06-24T06:23:00Z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9925 xxxx</vt:lpwstr>
  </property>
  <property fmtid="{D5CDD505-2E9C-101B-9397-08002B2CF9AE}" pid="3" name="Fax Number">
    <vt:lpwstr>9925 xxxx</vt:lpwstr>
  </property>
  <property fmtid="{D5CDD505-2E9C-101B-9397-08002B2CF9AE}" pid="4" name="MSIP_Label_8c3d088b-6243-4963-a2e2-8b321ab7f8fc_Enabled">
    <vt:lpwstr>true</vt:lpwstr>
  </property>
  <property fmtid="{D5CDD505-2E9C-101B-9397-08002B2CF9AE}" pid="5" name="MSIP_Label_8c3d088b-6243-4963-a2e2-8b321ab7f8fc_SetDate">
    <vt:lpwstr>2020-04-03T05:38:40Z</vt:lpwstr>
  </property>
  <property fmtid="{D5CDD505-2E9C-101B-9397-08002B2CF9AE}" pid="6" name="MSIP_Label_8c3d088b-6243-4963-a2e2-8b321ab7f8fc_Method">
    <vt:lpwstr>Standard</vt:lpwstr>
  </property>
  <property fmtid="{D5CDD505-2E9C-101B-9397-08002B2CF9AE}" pid="7" name="MSIP_Label_8c3d088b-6243-4963-a2e2-8b321ab7f8fc_Name">
    <vt:lpwstr>Trusted</vt:lpwstr>
  </property>
  <property fmtid="{D5CDD505-2E9C-101B-9397-08002B2CF9AE}" pid="8" name="MSIP_Label_8c3d088b-6243-4963-a2e2-8b321ab7f8fc_SiteId">
    <vt:lpwstr>d1323671-cdbe-4417-b4d4-bdb24b51316b</vt:lpwstr>
  </property>
  <property fmtid="{D5CDD505-2E9C-101B-9397-08002B2CF9AE}" pid="9" name="MSIP_Label_8c3d088b-6243-4963-a2e2-8b321ab7f8fc_ActionId">
    <vt:lpwstr>bbfca028-cdec-4dda-bf2f-0000755bcb01</vt:lpwstr>
  </property>
  <property fmtid="{D5CDD505-2E9C-101B-9397-08002B2CF9AE}" pid="10" name="MSIP_Label_8c3d088b-6243-4963-a2e2-8b321ab7f8fc_ContentBits">
    <vt:lpwstr>1</vt:lpwstr>
  </property>
  <property fmtid="{D5CDD505-2E9C-101B-9397-08002B2CF9AE}" pid="11" name="ContentTypeId">
    <vt:lpwstr>0x010100BBBA67E588CECA46AA333E560F65EF42</vt:lpwstr>
  </property>
</Properties>
</file>