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207C4" w14:textId="77777777" w:rsidR="003C1DCE" w:rsidRDefault="003C1DCE" w:rsidP="00405B27"/>
    <w:p w14:paraId="2DF74ACF" w14:textId="77777777" w:rsidR="00A17BBE" w:rsidRPr="00A17BBE" w:rsidRDefault="00A17BBE" w:rsidP="00A17BBE">
      <w:pPr>
        <w:pStyle w:val="Reportsubject"/>
        <w:rPr>
          <w:b w:val="0"/>
          <w:bCs/>
          <w:color w:val="808080" w:themeColor="background1" w:themeShade="80"/>
        </w:rPr>
      </w:pPr>
      <w:r w:rsidRPr="00A17BBE">
        <w:rPr>
          <w:b w:val="0"/>
          <w:bCs/>
          <w:color w:val="808080" w:themeColor="background1" w:themeShade="80"/>
        </w:rPr>
        <w:t>College of Business and Law, RMIT University</w:t>
      </w:r>
    </w:p>
    <w:p w14:paraId="74F2C1D7" w14:textId="5829193D" w:rsidR="0026315B" w:rsidRPr="00D37870" w:rsidRDefault="00ED73C4" w:rsidP="00D37870">
      <w:pPr>
        <w:pStyle w:val="Footer"/>
        <w:rPr>
          <w:b/>
          <w:bCs/>
          <w:color w:val="FF0000"/>
          <w:sz w:val="52"/>
          <w:szCs w:val="52"/>
        </w:rPr>
      </w:pPr>
      <w:r w:rsidRPr="00D37870">
        <w:rPr>
          <w:b/>
          <w:bCs/>
          <w:color w:val="FF0000"/>
          <w:sz w:val="52"/>
          <w:szCs w:val="52"/>
        </w:rPr>
        <w:t>Position Description template</w:t>
      </w:r>
    </w:p>
    <w:p w14:paraId="544E1A86" w14:textId="77777777" w:rsidR="00AF67EA" w:rsidRDefault="00AF67EA" w:rsidP="0026315B">
      <w:pPr>
        <w:pStyle w:val="Reportsubject"/>
      </w:pPr>
    </w:p>
    <w:p w14:paraId="200357C8" w14:textId="4D3DBB7A" w:rsidR="0026315B" w:rsidRDefault="009404A0" w:rsidP="0026315B">
      <w:pPr>
        <w:pStyle w:val="Reportsubject"/>
      </w:pPr>
      <w:r>
        <w:t>Undergraduate and Postgraduate Legal Internship</w:t>
      </w:r>
    </w:p>
    <w:p w14:paraId="3B4B651B" w14:textId="77777777" w:rsidR="0026315B" w:rsidRDefault="0026315B" w:rsidP="0026315B"/>
    <w:p w14:paraId="092AE271" w14:textId="77777777" w:rsidR="00AF67EA" w:rsidRDefault="00AF67EA" w:rsidP="007D65B2">
      <w:pPr>
        <w:rPr>
          <w:sz w:val="24"/>
          <w:szCs w:val="24"/>
        </w:rPr>
      </w:pPr>
    </w:p>
    <w:p w14:paraId="2AFB3863" w14:textId="5C41818B" w:rsidR="007D65B2" w:rsidRPr="00AF67EA" w:rsidRDefault="007D65B2" w:rsidP="007D65B2">
      <w:pPr>
        <w:rPr>
          <w:sz w:val="24"/>
          <w:szCs w:val="24"/>
        </w:rPr>
      </w:pPr>
      <w:r w:rsidRPr="007D65B2">
        <w:rPr>
          <w:sz w:val="24"/>
          <w:szCs w:val="24"/>
        </w:rPr>
        <w:t xml:space="preserve">Thank you for offering to host a law student as part of </w:t>
      </w:r>
      <w:r w:rsidR="00565E22">
        <w:rPr>
          <w:sz w:val="24"/>
          <w:szCs w:val="24"/>
        </w:rPr>
        <w:t xml:space="preserve">the RMIT University </w:t>
      </w:r>
      <w:r w:rsidRPr="007D65B2">
        <w:rPr>
          <w:sz w:val="24"/>
          <w:szCs w:val="24"/>
        </w:rPr>
        <w:t>Work Integrated Learning (WIL) program.</w:t>
      </w:r>
    </w:p>
    <w:p w14:paraId="21DED1ED" w14:textId="77777777" w:rsidR="007D65B2" w:rsidRPr="007D65B2" w:rsidRDefault="007D65B2" w:rsidP="007D65B2">
      <w:pPr>
        <w:rPr>
          <w:sz w:val="24"/>
          <w:szCs w:val="24"/>
        </w:rPr>
      </w:pPr>
    </w:p>
    <w:p w14:paraId="02AF081C" w14:textId="33BF63EE" w:rsidR="007D65B2" w:rsidRPr="00AF67EA" w:rsidRDefault="007D65B2" w:rsidP="007D65B2">
      <w:pPr>
        <w:rPr>
          <w:sz w:val="24"/>
          <w:szCs w:val="24"/>
        </w:rPr>
      </w:pPr>
      <w:r w:rsidRPr="007D65B2">
        <w:rPr>
          <w:sz w:val="24"/>
          <w:szCs w:val="24"/>
        </w:rPr>
        <w:t xml:space="preserve">This template is designed to formalise the student’s anticipated duties, responsibilities, and learning context in a Position Description (PD) </w:t>
      </w:r>
      <w:r w:rsidRPr="00AF67EA">
        <w:rPr>
          <w:sz w:val="24"/>
          <w:szCs w:val="24"/>
        </w:rPr>
        <w:t xml:space="preserve">format, </w:t>
      </w:r>
      <w:r w:rsidRPr="007D65B2">
        <w:rPr>
          <w:sz w:val="24"/>
          <w:szCs w:val="24"/>
        </w:rPr>
        <w:t xml:space="preserve">so the </w:t>
      </w:r>
      <w:r w:rsidR="00565E22">
        <w:rPr>
          <w:sz w:val="24"/>
          <w:szCs w:val="24"/>
        </w:rPr>
        <w:t>role</w:t>
      </w:r>
      <w:r w:rsidRPr="007D65B2">
        <w:rPr>
          <w:sz w:val="24"/>
          <w:szCs w:val="24"/>
        </w:rPr>
        <w:t xml:space="preserve"> can be reviewed and approved by the relevant Course Coordinator.</w:t>
      </w:r>
    </w:p>
    <w:p w14:paraId="2E5FE6ED" w14:textId="77777777" w:rsidR="007D65B2" w:rsidRPr="007D65B2" w:rsidRDefault="007D65B2" w:rsidP="007D65B2">
      <w:pPr>
        <w:rPr>
          <w:sz w:val="24"/>
          <w:szCs w:val="24"/>
        </w:rPr>
      </w:pPr>
    </w:p>
    <w:p w14:paraId="008150A6" w14:textId="41719903" w:rsidR="00B3174F" w:rsidRPr="00AF67EA" w:rsidRDefault="007D65B2" w:rsidP="00B3174F">
      <w:pPr>
        <w:rPr>
          <w:sz w:val="24"/>
          <w:szCs w:val="24"/>
        </w:rPr>
      </w:pPr>
      <w:r w:rsidRPr="007D65B2">
        <w:rPr>
          <w:sz w:val="24"/>
          <w:szCs w:val="24"/>
        </w:rPr>
        <w:t>Other legal, insurance, supervision, and compliance obligations will be addressed separately in the WIL Agreement between the host organisation, the student, and RMIT University.</w:t>
      </w:r>
    </w:p>
    <w:p w14:paraId="5DFB2230" w14:textId="77777777" w:rsidR="00AF67EA" w:rsidRDefault="00AF67EA" w:rsidP="00AF67EA">
      <w:pPr>
        <w:rPr>
          <w:sz w:val="24"/>
          <w:szCs w:val="24"/>
        </w:rPr>
      </w:pPr>
    </w:p>
    <w:p w14:paraId="650ACB3F" w14:textId="702A5FC0" w:rsidR="00AF67EA" w:rsidRPr="00AF67EA" w:rsidRDefault="00AF67EA" w:rsidP="00AF67EA">
      <w:pPr>
        <w:rPr>
          <w:sz w:val="24"/>
          <w:szCs w:val="24"/>
          <w:lang w:val="en-US"/>
        </w:rPr>
      </w:pPr>
      <w:r w:rsidRPr="00AF67EA">
        <w:rPr>
          <w:sz w:val="24"/>
          <w:szCs w:val="24"/>
          <w:lang w:val="en-US"/>
        </w:rPr>
        <w:t xml:space="preserve">This template may be adapted by host </w:t>
      </w:r>
      <w:proofErr w:type="spellStart"/>
      <w:r w:rsidRPr="00AF67EA">
        <w:rPr>
          <w:sz w:val="24"/>
          <w:szCs w:val="24"/>
          <w:lang w:val="en-US"/>
        </w:rPr>
        <w:t>organisations</w:t>
      </w:r>
      <w:proofErr w:type="spellEnd"/>
      <w:r w:rsidRPr="00AF67EA">
        <w:rPr>
          <w:sz w:val="24"/>
          <w:szCs w:val="24"/>
          <w:lang w:val="en-US"/>
        </w:rPr>
        <w:t xml:space="preserve"> to suit internship</w:t>
      </w:r>
      <w:r>
        <w:rPr>
          <w:sz w:val="24"/>
          <w:szCs w:val="24"/>
          <w:lang w:val="en-US"/>
        </w:rPr>
        <w:t xml:space="preserve"> </w:t>
      </w:r>
      <w:r w:rsidRPr="00AF67EA">
        <w:rPr>
          <w:sz w:val="24"/>
          <w:szCs w:val="24"/>
          <w:lang w:val="en-US"/>
        </w:rPr>
        <w:t>requirements.</w:t>
      </w:r>
    </w:p>
    <w:p w14:paraId="1AE46E31" w14:textId="77777777" w:rsidR="00B3174F" w:rsidRPr="00AF67EA" w:rsidRDefault="00B3174F" w:rsidP="00B3174F">
      <w:pPr>
        <w:rPr>
          <w:sz w:val="24"/>
          <w:szCs w:val="24"/>
        </w:rPr>
      </w:pPr>
    </w:p>
    <w:p w14:paraId="48641043" w14:textId="77777777" w:rsidR="00B3174F" w:rsidRPr="00AF67EA" w:rsidRDefault="00B3174F" w:rsidP="00B3174F">
      <w:pPr>
        <w:rPr>
          <w:sz w:val="24"/>
          <w:szCs w:val="24"/>
        </w:rPr>
      </w:pPr>
    </w:p>
    <w:p w14:paraId="41D0B89A" w14:textId="77777777" w:rsidR="00B3174F" w:rsidRPr="00AF67EA" w:rsidRDefault="00B3174F" w:rsidP="00B3174F">
      <w:pPr>
        <w:rPr>
          <w:sz w:val="24"/>
          <w:szCs w:val="24"/>
        </w:rPr>
      </w:pPr>
    </w:p>
    <w:p w14:paraId="5644628A" w14:textId="77777777" w:rsidR="00B3174F" w:rsidRPr="00B3174F" w:rsidRDefault="00B3174F" w:rsidP="00B3174F"/>
    <w:p w14:paraId="18852C77" w14:textId="77777777" w:rsidR="00B3174F" w:rsidRPr="00B3174F" w:rsidRDefault="00B3174F" w:rsidP="00B3174F"/>
    <w:p w14:paraId="0397F683" w14:textId="034D8806" w:rsidR="0026315B" w:rsidRPr="002A7FFA" w:rsidRDefault="00AC375E" w:rsidP="00D37870">
      <w:pPr>
        <w:pStyle w:val="Heading1"/>
      </w:pPr>
      <w:r>
        <w:t xml:space="preserve">Student </w:t>
      </w:r>
      <w:r w:rsidR="00FC5FBA">
        <w:t>d</w:t>
      </w:r>
      <w:r w:rsidR="00A06C1C">
        <w:t>etails</w:t>
      </w:r>
    </w:p>
    <w:p w14:paraId="77D8BE3A" w14:textId="0B3685F6" w:rsidR="0026315B" w:rsidRDefault="00A06C1C" w:rsidP="009B4874">
      <w:pPr>
        <w:pStyle w:val="Heading2"/>
        <w:numPr>
          <w:ilvl w:val="0"/>
          <w:numId w:val="0"/>
        </w:numPr>
        <w:ind w:left="567" w:hanging="567"/>
      </w:pPr>
      <w:r>
        <w:t>Student Name</w:t>
      </w:r>
    </w:p>
    <w:p w14:paraId="7BE29E60" w14:textId="77777777" w:rsidR="0033772A" w:rsidRPr="0033772A" w:rsidRDefault="0033772A" w:rsidP="0033772A"/>
    <w:p w14:paraId="786377FF" w14:textId="77777777" w:rsidR="00A17BBE" w:rsidRDefault="00A17BBE" w:rsidP="00A17BBE"/>
    <w:sdt>
      <w:sdtPr>
        <w:rPr>
          <w:rFonts w:ascii="Aptos" w:hAnsi="Aptos" w:cs="Arial"/>
          <w:color w:val="231F20"/>
          <w:sz w:val="21"/>
          <w:szCs w:val="21"/>
        </w:rPr>
        <w:id w:val="154655868"/>
        <w:placeholder>
          <w:docPart w:val="E9976D84602C41B0BA92A7AEB1F78353"/>
        </w:placeholder>
        <w:showingPlcHdr/>
      </w:sdtPr>
      <w:sdtContent>
        <w:p w14:paraId="1AFF7CEE" w14:textId="77777777" w:rsidR="00A17BBE" w:rsidRDefault="00A17BBE" w:rsidP="00A17BBE">
          <w:pPr>
            <w:pStyle w:val="BodyTex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ind w:left="0"/>
            <w:rPr>
              <w:rFonts w:ascii="Aptos" w:hAnsi="Aptos" w:cs="Arial"/>
              <w:color w:val="231F20"/>
              <w:sz w:val="21"/>
              <w:szCs w:val="21"/>
            </w:rPr>
          </w:pPr>
          <w:r>
            <w:rPr>
              <w:rStyle w:val="PlaceholderText"/>
            </w:rPr>
            <w:t>Click or tap here to enter text.</w:t>
          </w:r>
        </w:p>
      </w:sdtContent>
    </w:sdt>
    <w:p w14:paraId="566883B6" w14:textId="77777777" w:rsidR="00A17BBE" w:rsidRDefault="00A17BBE" w:rsidP="00A17BBE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ptos" w:hAnsi="Aptos" w:cs="Arial"/>
          <w:color w:val="231F20"/>
          <w:sz w:val="21"/>
          <w:szCs w:val="21"/>
        </w:rPr>
      </w:pPr>
    </w:p>
    <w:p w14:paraId="0291C160" w14:textId="77777777" w:rsidR="00A17BBE" w:rsidRDefault="00A17BBE" w:rsidP="00A17BBE">
      <w:pPr>
        <w:pStyle w:val="BodyText"/>
        <w:ind w:left="0"/>
        <w:rPr>
          <w:rFonts w:ascii="Aptos" w:hAnsi="Aptos" w:cs="Arial"/>
          <w:color w:val="231F20"/>
          <w:sz w:val="21"/>
          <w:szCs w:val="21"/>
        </w:rPr>
      </w:pPr>
    </w:p>
    <w:p w14:paraId="64C1CB4F" w14:textId="77777777" w:rsidR="005141CC" w:rsidRPr="00F668F8" w:rsidRDefault="005141CC" w:rsidP="00F668F8"/>
    <w:p w14:paraId="54732598" w14:textId="09E2ACDE" w:rsidR="00A06C1C" w:rsidRDefault="00A06C1C" w:rsidP="009B4874">
      <w:pPr>
        <w:pStyle w:val="Heading2"/>
        <w:numPr>
          <w:ilvl w:val="0"/>
          <w:numId w:val="0"/>
        </w:numPr>
      </w:pPr>
      <w:r>
        <w:t xml:space="preserve">Degree </w:t>
      </w:r>
      <w:r w:rsidR="005141CC">
        <w:t xml:space="preserve">/ </w:t>
      </w:r>
      <w:r>
        <w:t xml:space="preserve">Program </w:t>
      </w:r>
    </w:p>
    <w:p w14:paraId="74CE1A72" w14:textId="77777777" w:rsidR="00F668F8" w:rsidRDefault="00F668F8" w:rsidP="0026315B"/>
    <w:p w14:paraId="68B06C58" w14:textId="1B5FDF3E" w:rsidR="005141CC" w:rsidRDefault="005141CC" w:rsidP="0026315B">
      <w:r w:rsidRPr="00DA4F9A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DA4F9A">
        <w:rPr>
          <w:sz w:val="24"/>
          <w:szCs w:val="24"/>
          <w:lang w:val="en-US"/>
        </w:rPr>
        <w:t xml:space="preserve"> </w:t>
      </w:r>
      <w:r>
        <w:t>Bachelor of Laws (LLB)</w:t>
      </w:r>
    </w:p>
    <w:p w14:paraId="279078E1" w14:textId="48041CCC" w:rsidR="005141CC" w:rsidRDefault="005141CC" w:rsidP="0026315B">
      <w:r w:rsidRPr="00DA4F9A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DA4F9A">
        <w:rPr>
          <w:sz w:val="24"/>
          <w:szCs w:val="24"/>
          <w:lang w:val="en-US"/>
        </w:rPr>
        <w:t xml:space="preserve"> </w:t>
      </w:r>
      <w:r>
        <w:t>Juris Doctor</w:t>
      </w:r>
    </w:p>
    <w:p w14:paraId="639AD335" w14:textId="77777777" w:rsidR="00FC5FBA" w:rsidRDefault="00FC5FBA" w:rsidP="0026315B"/>
    <w:p w14:paraId="7B15C88F" w14:textId="77777777" w:rsidR="009B4874" w:rsidRPr="0026315B" w:rsidRDefault="009B4874" w:rsidP="0026315B"/>
    <w:p w14:paraId="0EEC6002" w14:textId="77777777" w:rsidR="003D0989" w:rsidRDefault="003D0989">
      <w:pPr>
        <w:rPr>
          <w:b/>
          <w:bCs/>
          <w:color w:val="E61E2A"/>
          <w:kern w:val="32"/>
          <w:sz w:val="32"/>
          <w:szCs w:val="32"/>
        </w:rPr>
      </w:pPr>
      <w:r>
        <w:br w:type="page"/>
      </w:r>
    </w:p>
    <w:p w14:paraId="323A0FEF" w14:textId="600A8710" w:rsidR="00A06C1C" w:rsidRDefault="00FC5FBA" w:rsidP="00A06C1C">
      <w:pPr>
        <w:pStyle w:val="Heading1"/>
      </w:pPr>
      <w:r>
        <w:lastRenderedPageBreak/>
        <w:t>Host Organisation details</w:t>
      </w:r>
    </w:p>
    <w:p w14:paraId="0971C6F0" w14:textId="77777777" w:rsidR="00FC5FBA" w:rsidRDefault="00FC5FBA" w:rsidP="00FC5FBA"/>
    <w:p w14:paraId="10170529" w14:textId="5268EF31" w:rsidR="00A17BBE" w:rsidRDefault="00FC5FBA" w:rsidP="002B2C91">
      <w:pPr>
        <w:pStyle w:val="Heading2"/>
        <w:numPr>
          <w:ilvl w:val="0"/>
          <w:numId w:val="0"/>
        </w:numPr>
        <w:ind w:left="567" w:hanging="567"/>
      </w:pPr>
      <w:r>
        <w:t xml:space="preserve">Host </w:t>
      </w:r>
      <w:r w:rsidR="007A07F0">
        <w:t>o</w:t>
      </w:r>
      <w:r>
        <w:t xml:space="preserve">rganisation </w:t>
      </w:r>
      <w:r w:rsidR="00734DF2">
        <w:t>name</w:t>
      </w:r>
      <w:r w:rsidR="009B4874">
        <w:t xml:space="preserve"> </w:t>
      </w:r>
    </w:p>
    <w:p w14:paraId="4381157D" w14:textId="77777777" w:rsidR="00A17BBE" w:rsidRDefault="00A17BBE" w:rsidP="00A17BBE"/>
    <w:sdt>
      <w:sdtPr>
        <w:rPr>
          <w:rFonts w:ascii="Aptos" w:hAnsi="Aptos" w:cs="Arial"/>
          <w:color w:val="231F20"/>
          <w:sz w:val="21"/>
          <w:szCs w:val="21"/>
        </w:rPr>
        <w:id w:val="-368830705"/>
        <w:placeholder>
          <w:docPart w:val="96BFA8E5093F4C68BE7B2A9220EB44FE"/>
        </w:placeholder>
        <w:showingPlcHdr/>
      </w:sdtPr>
      <w:sdtContent>
        <w:p w14:paraId="17C79EB2" w14:textId="7AA95849" w:rsidR="00A17BBE" w:rsidRPr="003A062F" w:rsidRDefault="00A17BBE" w:rsidP="003A062F">
          <w:pPr>
            <w:pStyle w:val="BodyTex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ind w:left="0"/>
            <w:rPr>
              <w:rFonts w:ascii="Aptos" w:hAnsi="Aptos" w:cs="Arial"/>
              <w:color w:val="231F20"/>
              <w:sz w:val="21"/>
              <w:szCs w:val="21"/>
            </w:rPr>
          </w:pPr>
          <w:r>
            <w:rPr>
              <w:rStyle w:val="PlaceholderText"/>
            </w:rPr>
            <w:t>Click or tap here to enter text.</w:t>
          </w:r>
        </w:p>
      </w:sdtContent>
    </w:sdt>
    <w:p w14:paraId="734301F4" w14:textId="6D5027FE" w:rsidR="00A17BBE" w:rsidRDefault="00A17BBE" w:rsidP="003A062F">
      <w:pPr>
        <w:pStyle w:val="Heading2"/>
        <w:numPr>
          <w:ilvl w:val="0"/>
          <w:numId w:val="0"/>
        </w:numPr>
        <w:ind w:left="567" w:hanging="567"/>
      </w:pPr>
      <w:r>
        <w:t xml:space="preserve">Host </w:t>
      </w:r>
      <w:r w:rsidR="007A07F0">
        <w:t>o</w:t>
      </w:r>
      <w:r>
        <w:t xml:space="preserve">rganisation </w:t>
      </w:r>
      <w:r w:rsidR="009B4874">
        <w:t>ABN</w:t>
      </w:r>
      <w:r w:rsidR="002E1935">
        <w:t xml:space="preserve"> </w:t>
      </w:r>
    </w:p>
    <w:sdt>
      <w:sdtPr>
        <w:rPr>
          <w:rFonts w:ascii="Aptos" w:hAnsi="Aptos" w:cs="Arial"/>
          <w:color w:val="231F20"/>
          <w:sz w:val="21"/>
          <w:szCs w:val="21"/>
        </w:rPr>
        <w:id w:val="458461746"/>
        <w:placeholder>
          <w:docPart w:val="A77E827E086845CA98A981E01824CFA7"/>
        </w:placeholder>
        <w:showingPlcHdr/>
      </w:sdtPr>
      <w:sdtContent>
        <w:p w14:paraId="0D96CCD7" w14:textId="7D93F116" w:rsidR="00A17BBE" w:rsidRDefault="00A17BBE" w:rsidP="00A17BBE">
          <w:pPr>
            <w:pStyle w:val="BodyTex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ind w:left="0"/>
            <w:rPr>
              <w:rFonts w:ascii="Aptos" w:hAnsi="Aptos" w:cs="Arial"/>
              <w:color w:val="231F20"/>
              <w:sz w:val="21"/>
              <w:szCs w:val="21"/>
            </w:rPr>
          </w:pPr>
          <w:r>
            <w:rPr>
              <w:rStyle w:val="PlaceholderText"/>
            </w:rPr>
            <w:t>Click or tap here to enter text.</w:t>
          </w:r>
        </w:p>
      </w:sdtContent>
    </w:sdt>
    <w:p w14:paraId="4D2CC016" w14:textId="77777777" w:rsidR="003D29A8" w:rsidRDefault="003D29A8" w:rsidP="003D29A8"/>
    <w:p w14:paraId="51D1E625" w14:textId="77777777" w:rsidR="00086759" w:rsidRDefault="00086759" w:rsidP="00086759">
      <w:pPr>
        <w:pStyle w:val="Heading2"/>
        <w:numPr>
          <w:ilvl w:val="0"/>
          <w:numId w:val="0"/>
        </w:numPr>
        <w:ind w:left="567" w:hanging="567"/>
      </w:pPr>
      <w:r>
        <w:t>About the organisation</w:t>
      </w:r>
    </w:p>
    <w:p w14:paraId="29AA3BC1" w14:textId="7DB77118" w:rsidR="00A17BBE" w:rsidRDefault="00086759" w:rsidP="00A17BBE">
      <w:r>
        <w:rPr>
          <w:sz w:val="24"/>
          <w:szCs w:val="24"/>
        </w:rPr>
        <w:t xml:space="preserve">Please provide a brief description of your organisation and its core activities. </w:t>
      </w:r>
    </w:p>
    <w:p w14:paraId="591F61C6" w14:textId="77777777" w:rsidR="00086759" w:rsidRDefault="00086759" w:rsidP="00A17BBE"/>
    <w:sdt>
      <w:sdtPr>
        <w:rPr>
          <w:rFonts w:ascii="Aptos" w:hAnsi="Aptos" w:cs="Arial"/>
          <w:color w:val="231F20"/>
          <w:sz w:val="21"/>
          <w:szCs w:val="21"/>
        </w:rPr>
        <w:id w:val="-955869526"/>
        <w:placeholder>
          <w:docPart w:val="59A3F36C09B1490B899CED5300206C3D"/>
        </w:placeholder>
        <w:showingPlcHdr/>
      </w:sdtPr>
      <w:sdtContent>
        <w:p w14:paraId="1135DB78" w14:textId="7ADED62F" w:rsidR="00A17BBE" w:rsidRDefault="00A17BBE" w:rsidP="00A17BBE">
          <w:pPr>
            <w:pStyle w:val="BodyTex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ind w:left="0"/>
            <w:rPr>
              <w:rFonts w:ascii="Aptos" w:hAnsi="Aptos" w:cs="Arial"/>
              <w:color w:val="231F20"/>
              <w:sz w:val="21"/>
              <w:szCs w:val="21"/>
            </w:rPr>
          </w:pPr>
          <w:r>
            <w:rPr>
              <w:rStyle w:val="PlaceholderText"/>
            </w:rPr>
            <w:t>Click or tap here to enter text.</w:t>
          </w:r>
        </w:p>
      </w:sdtContent>
    </w:sdt>
    <w:p w14:paraId="4E022C89" w14:textId="77777777" w:rsidR="00086759" w:rsidRDefault="00086759" w:rsidP="00A17BBE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ptos" w:hAnsi="Aptos" w:cs="Arial"/>
          <w:color w:val="231F20"/>
          <w:sz w:val="21"/>
          <w:szCs w:val="21"/>
        </w:rPr>
      </w:pPr>
    </w:p>
    <w:p w14:paraId="376AEE0D" w14:textId="77777777" w:rsidR="003D29A8" w:rsidRDefault="003D29A8" w:rsidP="003D29A8"/>
    <w:p w14:paraId="56194061" w14:textId="51F30F0B" w:rsidR="002B2C91" w:rsidRDefault="003D29A8" w:rsidP="003D29A8">
      <w:pPr>
        <w:pStyle w:val="Heading2"/>
        <w:numPr>
          <w:ilvl w:val="0"/>
          <w:numId w:val="0"/>
        </w:numPr>
        <w:ind w:left="567" w:hanging="567"/>
      </w:pPr>
      <w:r>
        <w:t xml:space="preserve">Supervisor name </w:t>
      </w:r>
      <w:r w:rsidR="00C42B50">
        <w:t>and contact details</w:t>
      </w:r>
    </w:p>
    <w:p w14:paraId="458D2A92" w14:textId="77777777" w:rsidR="00A17BBE" w:rsidRDefault="00A17BBE" w:rsidP="00A17BBE"/>
    <w:sdt>
      <w:sdtPr>
        <w:rPr>
          <w:rFonts w:ascii="Aptos" w:hAnsi="Aptos" w:cs="Arial"/>
          <w:color w:val="231F20"/>
          <w:sz w:val="21"/>
          <w:szCs w:val="21"/>
        </w:rPr>
        <w:id w:val="1653172667"/>
        <w:placeholder>
          <w:docPart w:val="F92ADA45AE644BB1941FEEF13481E721"/>
        </w:placeholder>
        <w:showingPlcHdr/>
      </w:sdtPr>
      <w:sdtContent>
        <w:p w14:paraId="46F58448" w14:textId="0FE1B28B" w:rsidR="00A17BBE" w:rsidRDefault="00A17BBE" w:rsidP="00A17BBE">
          <w:pPr>
            <w:pStyle w:val="BodyTex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ind w:left="0"/>
            <w:rPr>
              <w:rFonts w:ascii="Aptos" w:hAnsi="Aptos" w:cs="Arial"/>
              <w:color w:val="231F20"/>
              <w:sz w:val="21"/>
              <w:szCs w:val="21"/>
            </w:rPr>
          </w:pPr>
          <w:r>
            <w:rPr>
              <w:rStyle w:val="PlaceholderText"/>
            </w:rPr>
            <w:t>Click or tap here to enter text.</w:t>
          </w:r>
        </w:p>
      </w:sdtContent>
    </w:sdt>
    <w:p w14:paraId="53E0A51B" w14:textId="77777777" w:rsidR="00A17BBE" w:rsidRDefault="00A17BBE" w:rsidP="00A17BBE">
      <w:pPr>
        <w:pStyle w:val="BodyText"/>
        <w:ind w:left="0"/>
        <w:rPr>
          <w:rFonts w:ascii="Aptos" w:hAnsi="Aptos" w:cs="Arial"/>
          <w:color w:val="231F20"/>
          <w:sz w:val="21"/>
          <w:szCs w:val="21"/>
        </w:rPr>
      </w:pPr>
    </w:p>
    <w:p w14:paraId="44745412" w14:textId="77777777" w:rsidR="0033772A" w:rsidRPr="0033772A" w:rsidRDefault="0033772A" w:rsidP="0033772A"/>
    <w:p w14:paraId="72C42FDE" w14:textId="45A9AAC8" w:rsidR="00C87057" w:rsidRDefault="00C87057" w:rsidP="00C87057">
      <w:pPr>
        <w:pStyle w:val="Heading1"/>
      </w:pPr>
      <w:r>
        <w:t xml:space="preserve">Key duties and responsibilities </w:t>
      </w:r>
    </w:p>
    <w:p w14:paraId="697C388C" w14:textId="680E93A2" w:rsidR="00AE33FC" w:rsidRPr="00DA4F9A" w:rsidRDefault="00AE33FC" w:rsidP="00AE33FC">
      <w:pPr>
        <w:rPr>
          <w:rFonts w:asciiTheme="minorHAnsi" w:hAnsiTheme="minorHAnsi" w:cstheme="minorBidi"/>
          <w:sz w:val="24"/>
          <w:szCs w:val="24"/>
        </w:rPr>
      </w:pPr>
      <w:r w:rsidRPr="00DA4F9A">
        <w:rPr>
          <w:sz w:val="24"/>
          <w:szCs w:val="24"/>
        </w:rPr>
        <w:t xml:space="preserve">Please tick the duties that </w:t>
      </w:r>
      <w:r w:rsidR="00D003CE">
        <w:rPr>
          <w:sz w:val="24"/>
          <w:szCs w:val="24"/>
        </w:rPr>
        <w:t>apply</w:t>
      </w:r>
      <w:r w:rsidR="00C1343D">
        <w:rPr>
          <w:sz w:val="24"/>
          <w:szCs w:val="24"/>
        </w:rPr>
        <w:t xml:space="preserve"> and add</w:t>
      </w:r>
      <w:r w:rsidR="003A062F">
        <w:rPr>
          <w:sz w:val="24"/>
          <w:szCs w:val="24"/>
        </w:rPr>
        <w:t xml:space="preserve"> any</w:t>
      </w:r>
      <w:r w:rsidR="00C1343D">
        <w:rPr>
          <w:sz w:val="24"/>
          <w:szCs w:val="24"/>
        </w:rPr>
        <w:t xml:space="preserve"> additional ones below</w:t>
      </w:r>
      <w:r w:rsidRPr="00DA4F9A">
        <w:rPr>
          <w:sz w:val="24"/>
          <w:szCs w:val="24"/>
        </w:rPr>
        <w:t>.</w:t>
      </w:r>
    </w:p>
    <w:p w14:paraId="02BFAF22" w14:textId="77777777" w:rsidR="00EC48D5" w:rsidRPr="00DA4F9A" w:rsidRDefault="00EC48D5" w:rsidP="00EC48D5">
      <w:pPr>
        <w:rPr>
          <w:sz w:val="24"/>
          <w:szCs w:val="24"/>
        </w:rPr>
      </w:pPr>
    </w:p>
    <w:p w14:paraId="543C0862" w14:textId="77777777" w:rsidR="00EC48D5" w:rsidRPr="00DA4F9A" w:rsidRDefault="00EC48D5" w:rsidP="00EC48D5">
      <w:pPr>
        <w:rPr>
          <w:sz w:val="24"/>
          <w:szCs w:val="24"/>
        </w:rPr>
      </w:pPr>
    </w:p>
    <w:p w14:paraId="6D28DF92" w14:textId="11922534" w:rsidR="00665A6F" w:rsidRPr="00665A6F" w:rsidRDefault="00DA4F9A" w:rsidP="00665A6F">
      <w:pPr>
        <w:rPr>
          <w:sz w:val="24"/>
          <w:szCs w:val="24"/>
        </w:rPr>
      </w:pPr>
      <w:r w:rsidRPr="00DA4F9A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DA4F9A">
        <w:rPr>
          <w:sz w:val="24"/>
          <w:szCs w:val="24"/>
          <w:lang w:val="en-US"/>
        </w:rPr>
        <w:t xml:space="preserve"> </w:t>
      </w:r>
      <w:r w:rsidR="00665A6F" w:rsidRPr="00665A6F">
        <w:rPr>
          <w:sz w:val="24"/>
          <w:szCs w:val="24"/>
        </w:rPr>
        <w:t xml:space="preserve">Conducting legal, regulatory, or policy research </w:t>
      </w:r>
    </w:p>
    <w:p w14:paraId="661E7910" w14:textId="76D33F5E" w:rsidR="00665A6F" w:rsidRPr="00665A6F" w:rsidRDefault="00665A6F" w:rsidP="00665A6F">
      <w:pPr>
        <w:rPr>
          <w:sz w:val="24"/>
          <w:szCs w:val="24"/>
        </w:rPr>
      </w:pPr>
      <w:r w:rsidRPr="00665A6F">
        <w:rPr>
          <w:rFonts w:ascii="Segoe UI Symbol" w:hAnsi="Segoe UI Symbol" w:cs="Segoe UI Symbol"/>
          <w:sz w:val="24"/>
          <w:szCs w:val="24"/>
        </w:rPr>
        <w:t>☐</w:t>
      </w:r>
      <w:r w:rsidRPr="00665A6F">
        <w:rPr>
          <w:sz w:val="24"/>
          <w:szCs w:val="24"/>
        </w:rPr>
        <w:t xml:space="preserve"> Assisting with drafting </w:t>
      </w:r>
      <w:r w:rsidR="002D6703">
        <w:rPr>
          <w:sz w:val="24"/>
          <w:szCs w:val="24"/>
        </w:rPr>
        <w:t>and r</w:t>
      </w:r>
      <w:r w:rsidRPr="00665A6F">
        <w:rPr>
          <w:sz w:val="24"/>
          <w:szCs w:val="24"/>
        </w:rPr>
        <w:t xml:space="preserve">eviewing legal </w:t>
      </w:r>
      <w:r w:rsidR="002D6703">
        <w:rPr>
          <w:sz w:val="24"/>
          <w:szCs w:val="24"/>
        </w:rPr>
        <w:t>documents</w:t>
      </w:r>
      <w:r w:rsidRPr="00665A6F">
        <w:rPr>
          <w:sz w:val="24"/>
          <w:szCs w:val="24"/>
        </w:rPr>
        <w:t xml:space="preserve"> </w:t>
      </w:r>
    </w:p>
    <w:p w14:paraId="3A1746DC" w14:textId="6ECC3AEE" w:rsidR="00665A6F" w:rsidRPr="00665A6F" w:rsidRDefault="00665A6F" w:rsidP="00665A6F">
      <w:pPr>
        <w:rPr>
          <w:sz w:val="24"/>
          <w:szCs w:val="24"/>
        </w:rPr>
      </w:pPr>
      <w:r w:rsidRPr="00665A6F">
        <w:rPr>
          <w:rFonts w:ascii="Segoe UI Symbol" w:hAnsi="Segoe UI Symbol" w:cs="Segoe UI Symbol"/>
          <w:sz w:val="24"/>
          <w:szCs w:val="24"/>
        </w:rPr>
        <w:t>☐</w:t>
      </w:r>
      <w:r w:rsidRPr="00665A6F">
        <w:rPr>
          <w:sz w:val="24"/>
          <w:szCs w:val="24"/>
        </w:rPr>
        <w:t xml:space="preserve"> Assisting with case, matter, file, or project management tasks </w:t>
      </w:r>
    </w:p>
    <w:p w14:paraId="2A063CEA" w14:textId="116F7502" w:rsidR="00665A6F" w:rsidRPr="00665A6F" w:rsidRDefault="00665A6F" w:rsidP="00665A6F">
      <w:pPr>
        <w:rPr>
          <w:sz w:val="24"/>
          <w:szCs w:val="24"/>
        </w:rPr>
      </w:pPr>
      <w:r w:rsidRPr="00665A6F">
        <w:rPr>
          <w:rFonts w:ascii="Segoe UI Symbol" w:hAnsi="Segoe UI Symbol" w:cs="Segoe UI Symbol"/>
          <w:sz w:val="24"/>
          <w:szCs w:val="24"/>
        </w:rPr>
        <w:t>☐</w:t>
      </w:r>
      <w:r w:rsidRPr="00665A6F">
        <w:rPr>
          <w:sz w:val="24"/>
          <w:szCs w:val="24"/>
        </w:rPr>
        <w:t xml:space="preserve"> Preparing written</w:t>
      </w:r>
      <w:r w:rsidR="001C30D4">
        <w:rPr>
          <w:sz w:val="24"/>
          <w:szCs w:val="24"/>
        </w:rPr>
        <w:t xml:space="preserve"> draft</w:t>
      </w:r>
      <w:r w:rsidRPr="00665A6F">
        <w:rPr>
          <w:sz w:val="24"/>
          <w:szCs w:val="24"/>
        </w:rPr>
        <w:t xml:space="preserve"> reports, </w:t>
      </w:r>
      <w:r w:rsidR="0041392D">
        <w:rPr>
          <w:sz w:val="24"/>
          <w:szCs w:val="24"/>
        </w:rPr>
        <w:t xml:space="preserve">briefings, advice </w:t>
      </w:r>
      <w:r w:rsidRPr="00665A6F">
        <w:rPr>
          <w:sz w:val="24"/>
          <w:szCs w:val="24"/>
        </w:rPr>
        <w:t xml:space="preserve">or correspondence </w:t>
      </w:r>
    </w:p>
    <w:p w14:paraId="4C5BB26D" w14:textId="609ABDC5" w:rsidR="00665A6F" w:rsidRPr="00665A6F" w:rsidRDefault="00665A6F" w:rsidP="00665A6F">
      <w:pPr>
        <w:rPr>
          <w:sz w:val="24"/>
          <w:szCs w:val="24"/>
        </w:rPr>
      </w:pPr>
      <w:r w:rsidRPr="00665A6F">
        <w:rPr>
          <w:rFonts w:ascii="Segoe UI Symbol" w:hAnsi="Segoe UI Symbol" w:cs="Segoe UI Symbol"/>
          <w:sz w:val="24"/>
          <w:szCs w:val="24"/>
        </w:rPr>
        <w:t>☐</w:t>
      </w:r>
      <w:r w:rsidRPr="00665A6F">
        <w:rPr>
          <w:sz w:val="24"/>
          <w:szCs w:val="24"/>
        </w:rPr>
        <w:t xml:space="preserve"> Attending meetings, hearings, consultations, or professional discussions </w:t>
      </w:r>
    </w:p>
    <w:p w14:paraId="314855F6" w14:textId="2B6F15E5" w:rsidR="00665A6F" w:rsidRPr="00DA4F9A" w:rsidRDefault="00665A6F" w:rsidP="00665A6F">
      <w:pPr>
        <w:rPr>
          <w:sz w:val="24"/>
          <w:szCs w:val="24"/>
          <w:lang w:val="en-US"/>
        </w:rPr>
      </w:pPr>
      <w:r w:rsidRPr="00DA4F9A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DA4F9A">
        <w:rPr>
          <w:sz w:val="24"/>
          <w:szCs w:val="24"/>
          <w:lang w:val="en-US"/>
        </w:rPr>
        <w:t xml:space="preserve"> Liaising with clients, counsel, courts, government agencies, or stakeholders </w:t>
      </w:r>
    </w:p>
    <w:p w14:paraId="3E81EAB4" w14:textId="405162DA" w:rsidR="00665A6F" w:rsidRPr="00665A6F" w:rsidRDefault="00665A6F" w:rsidP="00665A6F">
      <w:pPr>
        <w:rPr>
          <w:sz w:val="24"/>
          <w:szCs w:val="24"/>
        </w:rPr>
      </w:pPr>
      <w:r w:rsidRPr="00665A6F">
        <w:rPr>
          <w:rFonts w:ascii="Segoe UI Symbol" w:hAnsi="Segoe UI Symbol" w:cs="Segoe UI Symbol"/>
          <w:sz w:val="24"/>
          <w:szCs w:val="24"/>
        </w:rPr>
        <w:t>☐</w:t>
      </w:r>
      <w:r w:rsidRPr="00665A6F">
        <w:rPr>
          <w:sz w:val="24"/>
          <w:szCs w:val="24"/>
        </w:rPr>
        <w:t xml:space="preserve"> Supporting compliance, governance, policy, or administrative processes </w:t>
      </w:r>
    </w:p>
    <w:p w14:paraId="1915DA07" w14:textId="0D4A0A22" w:rsidR="00665A6F" w:rsidRPr="00665A6F" w:rsidRDefault="00665A6F" w:rsidP="00665A6F">
      <w:pPr>
        <w:rPr>
          <w:sz w:val="24"/>
          <w:szCs w:val="24"/>
        </w:rPr>
      </w:pPr>
      <w:r w:rsidRPr="00665A6F">
        <w:rPr>
          <w:rFonts w:ascii="Segoe UI Symbol" w:hAnsi="Segoe UI Symbol" w:cs="Segoe UI Symbol"/>
          <w:sz w:val="24"/>
          <w:szCs w:val="24"/>
        </w:rPr>
        <w:t>☐</w:t>
      </w:r>
      <w:r w:rsidRPr="00665A6F">
        <w:rPr>
          <w:sz w:val="24"/>
          <w:szCs w:val="24"/>
        </w:rPr>
        <w:t xml:space="preserve"> Maintaining records, documents, or legal files in accordance with organisational procedures </w:t>
      </w:r>
    </w:p>
    <w:p w14:paraId="7336CCE9" w14:textId="0168437A" w:rsidR="00665A6F" w:rsidRDefault="00665A6F" w:rsidP="00665A6F">
      <w:pPr>
        <w:rPr>
          <w:sz w:val="24"/>
          <w:szCs w:val="24"/>
          <w:lang w:val="en-US"/>
        </w:rPr>
      </w:pPr>
      <w:r w:rsidRPr="00665A6F">
        <w:rPr>
          <w:rFonts w:ascii="Segoe UI Symbol" w:hAnsi="Segoe UI Symbol" w:cs="Segoe UI Symbol"/>
          <w:sz w:val="24"/>
          <w:szCs w:val="24"/>
        </w:rPr>
        <w:t>☐</w:t>
      </w:r>
      <w:r w:rsidRPr="00665A6F">
        <w:rPr>
          <w:sz w:val="24"/>
          <w:szCs w:val="24"/>
        </w:rPr>
        <w:t xml:space="preserve"> Undertaking general administrative or </w:t>
      </w:r>
      <w:r>
        <w:rPr>
          <w:sz w:val="24"/>
          <w:szCs w:val="24"/>
        </w:rPr>
        <w:t>support tasks</w:t>
      </w:r>
      <w:r w:rsidRPr="00665A6F">
        <w:rPr>
          <w:sz w:val="24"/>
          <w:szCs w:val="24"/>
        </w:rPr>
        <w:t xml:space="preserve"> relevant to the placement</w:t>
      </w:r>
    </w:p>
    <w:p w14:paraId="274ACF02" w14:textId="77777777" w:rsidR="003A062F" w:rsidRDefault="003A062F" w:rsidP="00172C05">
      <w:pPr>
        <w:rPr>
          <w:b/>
          <w:bCs/>
          <w:sz w:val="24"/>
          <w:szCs w:val="24"/>
          <w:lang w:val="en-US"/>
        </w:rPr>
      </w:pPr>
    </w:p>
    <w:p w14:paraId="40228E42" w14:textId="7BF44362" w:rsidR="00BB38DF" w:rsidRPr="003A062F" w:rsidRDefault="00172C05" w:rsidP="00AE33FC">
      <w:pPr>
        <w:rPr>
          <w:b/>
          <w:bCs/>
          <w:sz w:val="24"/>
          <w:szCs w:val="24"/>
          <w:lang w:val="en-US"/>
        </w:rPr>
      </w:pPr>
      <w:r w:rsidRPr="00172C05">
        <w:rPr>
          <w:b/>
          <w:bCs/>
          <w:sz w:val="24"/>
          <w:szCs w:val="24"/>
          <w:lang w:val="en-US"/>
        </w:rPr>
        <w:t>Other duties / responsibilities (if applicable):</w:t>
      </w:r>
    </w:p>
    <w:p w14:paraId="2E2B0B39" w14:textId="77777777" w:rsidR="00A17BBE" w:rsidRDefault="00A17BBE" w:rsidP="00A17BBE"/>
    <w:sdt>
      <w:sdtPr>
        <w:rPr>
          <w:rFonts w:ascii="Aptos" w:hAnsi="Aptos" w:cs="Arial"/>
          <w:color w:val="231F20"/>
          <w:sz w:val="21"/>
          <w:szCs w:val="21"/>
        </w:rPr>
        <w:id w:val="-1737165815"/>
        <w:placeholder>
          <w:docPart w:val="D41B942B659E4A97A692FD549F73B1FC"/>
        </w:placeholder>
        <w:showingPlcHdr/>
      </w:sdtPr>
      <w:sdtContent>
        <w:p w14:paraId="445A680B" w14:textId="77777777" w:rsidR="00A17BBE" w:rsidRDefault="00A17BBE" w:rsidP="00A17BBE">
          <w:pPr>
            <w:pStyle w:val="BodyTex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ind w:left="0"/>
            <w:rPr>
              <w:rFonts w:ascii="Aptos" w:hAnsi="Aptos" w:cs="Arial"/>
              <w:color w:val="231F20"/>
              <w:sz w:val="21"/>
              <w:szCs w:val="21"/>
            </w:rPr>
          </w:pPr>
          <w:r>
            <w:rPr>
              <w:rStyle w:val="PlaceholderText"/>
            </w:rPr>
            <w:t>Click or tap here to enter text.</w:t>
          </w:r>
        </w:p>
      </w:sdtContent>
    </w:sdt>
    <w:p w14:paraId="5B563BC5" w14:textId="77777777" w:rsidR="00A17BBE" w:rsidRDefault="00A17BBE" w:rsidP="00A17BBE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ptos" w:hAnsi="Aptos" w:cs="Arial"/>
          <w:color w:val="231F20"/>
          <w:sz w:val="21"/>
          <w:szCs w:val="21"/>
        </w:rPr>
      </w:pPr>
    </w:p>
    <w:p w14:paraId="49A34EFD" w14:textId="77777777" w:rsidR="00A17BBE" w:rsidRDefault="00A17BBE" w:rsidP="00A17BBE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ptos" w:hAnsi="Aptos" w:cs="Arial"/>
          <w:color w:val="231F20"/>
          <w:sz w:val="21"/>
          <w:szCs w:val="21"/>
        </w:rPr>
      </w:pPr>
    </w:p>
    <w:p w14:paraId="190A300C" w14:textId="77777777" w:rsidR="00A17BBE" w:rsidRDefault="00A17BBE" w:rsidP="00A17BBE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ptos" w:hAnsi="Aptos" w:cs="Arial"/>
          <w:color w:val="231F20"/>
          <w:sz w:val="21"/>
          <w:szCs w:val="21"/>
        </w:rPr>
      </w:pPr>
    </w:p>
    <w:p w14:paraId="14B4F6AD" w14:textId="77777777" w:rsidR="00A17BBE" w:rsidRDefault="00A17BBE" w:rsidP="00A17BBE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ptos" w:hAnsi="Aptos" w:cs="Arial"/>
          <w:color w:val="231F20"/>
          <w:sz w:val="21"/>
          <w:szCs w:val="21"/>
        </w:rPr>
      </w:pPr>
    </w:p>
    <w:p w14:paraId="1ABF7A60" w14:textId="77777777" w:rsidR="00A17BBE" w:rsidRDefault="00A17BBE" w:rsidP="00A17BBE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ptos" w:hAnsi="Aptos" w:cs="Arial"/>
          <w:color w:val="231F20"/>
          <w:sz w:val="21"/>
          <w:szCs w:val="21"/>
        </w:rPr>
      </w:pPr>
    </w:p>
    <w:p w14:paraId="6155600C" w14:textId="77777777" w:rsidR="00A17BBE" w:rsidRDefault="00A17BBE" w:rsidP="00A17BBE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ptos" w:hAnsi="Aptos" w:cs="Arial"/>
          <w:color w:val="231F20"/>
          <w:sz w:val="21"/>
          <w:szCs w:val="21"/>
        </w:rPr>
      </w:pPr>
    </w:p>
    <w:p w14:paraId="163FE33D" w14:textId="77777777" w:rsidR="00A17BBE" w:rsidRDefault="00A17BBE" w:rsidP="00A17BBE">
      <w:pPr>
        <w:pStyle w:val="BodyText"/>
        <w:ind w:left="0"/>
        <w:rPr>
          <w:rFonts w:ascii="Aptos" w:hAnsi="Aptos" w:cs="Arial"/>
          <w:color w:val="231F20"/>
          <w:sz w:val="21"/>
          <w:szCs w:val="21"/>
        </w:rPr>
      </w:pPr>
    </w:p>
    <w:p w14:paraId="22E268A9" w14:textId="36D0F360" w:rsidR="00C868C1" w:rsidRDefault="00C868C1" w:rsidP="00C868C1">
      <w:pPr>
        <w:pStyle w:val="Heading1"/>
      </w:pPr>
      <w:r>
        <w:t>Conflict of Interest declaration</w:t>
      </w:r>
    </w:p>
    <w:p w14:paraId="0AEAC513" w14:textId="2B04CE19" w:rsidR="007E1A45" w:rsidRDefault="00C868C1" w:rsidP="007E1A45">
      <w:pPr>
        <w:rPr>
          <w:sz w:val="24"/>
          <w:szCs w:val="24"/>
        </w:rPr>
      </w:pPr>
      <w:r>
        <w:rPr>
          <w:sz w:val="24"/>
          <w:szCs w:val="24"/>
        </w:rPr>
        <w:t xml:space="preserve">Please inform us if you believe there may be a </w:t>
      </w:r>
      <w:r w:rsidR="007E1A45" w:rsidRPr="00C879BB">
        <w:rPr>
          <w:b/>
          <w:bCs/>
          <w:sz w:val="24"/>
          <w:szCs w:val="24"/>
        </w:rPr>
        <w:t>real, potential, or perceived conflict of interest</w:t>
      </w:r>
      <w:r w:rsidR="007E1A45" w:rsidRPr="00F71413">
        <w:rPr>
          <w:sz w:val="24"/>
          <w:szCs w:val="24"/>
        </w:rPr>
        <w:t xml:space="preserve"> relat</w:t>
      </w:r>
      <w:r w:rsidR="007E1A45">
        <w:rPr>
          <w:sz w:val="24"/>
          <w:szCs w:val="24"/>
        </w:rPr>
        <w:t xml:space="preserve">ed to the </w:t>
      </w:r>
      <w:r w:rsidR="007E1A45" w:rsidRPr="00F71413">
        <w:rPr>
          <w:sz w:val="24"/>
          <w:szCs w:val="24"/>
        </w:rPr>
        <w:t>proposed internship</w:t>
      </w:r>
      <w:r w:rsidR="007E1A45">
        <w:rPr>
          <w:sz w:val="24"/>
          <w:szCs w:val="24"/>
        </w:rPr>
        <w:t xml:space="preserve">. </w:t>
      </w:r>
    </w:p>
    <w:p w14:paraId="340F5444" w14:textId="77777777" w:rsidR="007E1A45" w:rsidRDefault="007E1A45" w:rsidP="007E1A45">
      <w:pPr>
        <w:rPr>
          <w:sz w:val="24"/>
          <w:szCs w:val="24"/>
        </w:rPr>
      </w:pPr>
    </w:p>
    <w:p w14:paraId="24BC91BD" w14:textId="76417E78" w:rsidR="00C868C1" w:rsidRPr="00AF67EA" w:rsidRDefault="00C868C1" w:rsidP="00C868C1">
      <w:pPr>
        <w:rPr>
          <w:sz w:val="24"/>
          <w:szCs w:val="24"/>
        </w:rPr>
      </w:pPr>
      <w:r w:rsidRPr="00F71413">
        <w:rPr>
          <w:sz w:val="24"/>
          <w:szCs w:val="24"/>
        </w:rPr>
        <w:t>A</w:t>
      </w:r>
      <w:r w:rsidR="007E1A45">
        <w:rPr>
          <w:sz w:val="24"/>
          <w:szCs w:val="24"/>
        </w:rPr>
        <w:t xml:space="preserve">ll declarations </w:t>
      </w:r>
      <w:r w:rsidRPr="00F71413">
        <w:rPr>
          <w:sz w:val="24"/>
          <w:szCs w:val="24"/>
        </w:rPr>
        <w:t xml:space="preserve">are assessed on a case-by-case </w:t>
      </w:r>
      <w:proofErr w:type="gramStart"/>
      <w:r w:rsidRPr="00F71413">
        <w:rPr>
          <w:sz w:val="24"/>
          <w:szCs w:val="24"/>
        </w:rPr>
        <w:t>basis</w:t>
      </w:r>
      <w:proofErr w:type="gramEnd"/>
      <w:r w:rsidRPr="00F71413">
        <w:rPr>
          <w:sz w:val="24"/>
          <w:szCs w:val="24"/>
        </w:rPr>
        <w:t xml:space="preserve"> and any relevant concerns will be discussed with </w:t>
      </w:r>
      <w:r w:rsidR="007E1A45">
        <w:rPr>
          <w:sz w:val="24"/>
          <w:szCs w:val="24"/>
        </w:rPr>
        <w:t>the student and / or host organisation</w:t>
      </w:r>
      <w:r w:rsidRPr="00F71413">
        <w:rPr>
          <w:sz w:val="24"/>
          <w:szCs w:val="24"/>
        </w:rPr>
        <w:t xml:space="preserve"> during the review process.</w:t>
      </w:r>
    </w:p>
    <w:p w14:paraId="1A706963" w14:textId="77777777" w:rsidR="00C868C1" w:rsidRPr="00C868C1" w:rsidRDefault="00C868C1" w:rsidP="00C868C1"/>
    <w:sdt>
      <w:sdtPr>
        <w:rPr>
          <w:rFonts w:ascii="Aptos" w:hAnsi="Aptos" w:cs="Arial"/>
          <w:color w:val="231F20"/>
          <w:sz w:val="21"/>
          <w:szCs w:val="21"/>
        </w:rPr>
        <w:id w:val="215556200"/>
        <w:placeholder>
          <w:docPart w:val="607A57803A404CB89BA62008985B7E91"/>
        </w:placeholder>
        <w:showingPlcHdr/>
      </w:sdtPr>
      <w:sdtContent>
        <w:p w14:paraId="48350595" w14:textId="77777777" w:rsidR="00C868C1" w:rsidRDefault="00C868C1" w:rsidP="00C868C1">
          <w:pPr>
            <w:pStyle w:val="BodyTex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ind w:left="0"/>
            <w:rPr>
              <w:rFonts w:ascii="Aptos" w:hAnsi="Aptos" w:cs="Arial"/>
              <w:color w:val="231F20"/>
              <w:sz w:val="21"/>
              <w:szCs w:val="21"/>
            </w:rPr>
          </w:pPr>
          <w:r>
            <w:rPr>
              <w:rStyle w:val="PlaceholderText"/>
            </w:rPr>
            <w:t>Click or tap here to enter text.</w:t>
          </w:r>
        </w:p>
      </w:sdtContent>
    </w:sdt>
    <w:p w14:paraId="3523F23B" w14:textId="77777777" w:rsidR="00C868C1" w:rsidRDefault="00C868C1" w:rsidP="00C868C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ptos" w:hAnsi="Aptos" w:cs="Arial"/>
          <w:color w:val="231F20"/>
          <w:sz w:val="21"/>
          <w:szCs w:val="21"/>
        </w:rPr>
      </w:pPr>
    </w:p>
    <w:p w14:paraId="3F1097C0" w14:textId="77777777" w:rsidR="00C868C1" w:rsidRDefault="00C868C1" w:rsidP="00C868C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ptos" w:hAnsi="Aptos" w:cs="Arial"/>
          <w:color w:val="231F20"/>
          <w:sz w:val="21"/>
          <w:szCs w:val="21"/>
        </w:rPr>
      </w:pPr>
    </w:p>
    <w:p w14:paraId="7A9A842D" w14:textId="77777777" w:rsidR="00C868C1" w:rsidRDefault="00C868C1" w:rsidP="00C868C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ptos" w:hAnsi="Aptos" w:cs="Arial"/>
          <w:color w:val="231F20"/>
          <w:sz w:val="21"/>
          <w:szCs w:val="21"/>
        </w:rPr>
      </w:pPr>
    </w:p>
    <w:p w14:paraId="24335ADB" w14:textId="77777777" w:rsidR="00C868C1" w:rsidRDefault="00C868C1" w:rsidP="00A17BBE">
      <w:pPr>
        <w:pStyle w:val="BodyText"/>
        <w:ind w:left="0"/>
        <w:rPr>
          <w:rFonts w:ascii="Aptos" w:hAnsi="Aptos" w:cs="Arial"/>
          <w:color w:val="231F20"/>
          <w:sz w:val="21"/>
          <w:szCs w:val="21"/>
        </w:rPr>
      </w:pPr>
    </w:p>
    <w:p w14:paraId="3ADC4621" w14:textId="77777777" w:rsidR="00C868C1" w:rsidRDefault="00C868C1" w:rsidP="00A17BBE">
      <w:pPr>
        <w:pStyle w:val="BodyText"/>
        <w:ind w:left="0"/>
        <w:rPr>
          <w:rFonts w:ascii="Aptos" w:hAnsi="Aptos" w:cs="Arial"/>
          <w:color w:val="231F20"/>
          <w:sz w:val="21"/>
          <w:szCs w:val="21"/>
        </w:rPr>
      </w:pPr>
    </w:p>
    <w:p w14:paraId="1F72CE1B" w14:textId="17BABB97" w:rsidR="00BB52E9" w:rsidRDefault="00BB52E9" w:rsidP="00BB52E9">
      <w:pPr>
        <w:pStyle w:val="Heading1"/>
      </w:pPr>
      <w:r>
        <w:t>Acknowledgement</w:t>
      </w:r>
    </w:p>
    <w:p w14:paraId="4EB4A495" w14:textId="77777777" w:rsidR="00BB52E9" w:rsidRPr="00BB52E9" w:rsidRDefault="00BB52E9" w:rsidP="00BB52E9"/>
    <w:p w14:paraId="0E7F81CB" w14:textId="35FFB666" w:rsidR="00AF67EA" w:rsidRDefault="00AF67EA" w:rsidP="00AF67EA">
      <w:pPr>
        <w:rPr>
          <w:sz w:val="24"/>
          <w:szCs w:val="24"/>
          <w:lang w:val="en-US"/>
        </w:rPr>
      </w:pPr>
      <w:r w:rsidRPr="00AF67EA">
        <w:rPr>
          <w:sz w:val="24"/>
          <w:szCs w:val="24"/>
          <w:lang w:val="en-US"/>
        </w:rPr>
        <w:t xml:space="preserve">The host </w:t>
      </w:r>
      <w:proofErr w:type="spellStart"/>
      <w:r w:rsidRPr="00AF67EA">
        <w:rPr>
          <w:sz w:val="24"/>
          <w:szCs w:val="24"/>
          <w:lang w:val="en-US"/>
        </w:rPr>
        <w:t>organisation</w:t>
      </w:r>
      <w:proofErr w:type="spellEnd"/>
      <w:r w:rsidRPr="00AF67EA">
        <w:rPr>
          <w:sz w:val="24"/>
          <w:szCs w:val="24"/>
          <w:lang w:val="en-US"/>
        </w:rPr>
        <w:t xml:space="preserve"> confirms that the information above accurately reflects the proposed student placement duties and </w:t>
      </w:r>
      <w:r w:rsidR="00A17BBE">
        <w:rPr>
          <w:sz w:val="24"/>
          <w:szCs w:val="24"/>
          <w:lang w:val="en-US"/>
        </w:rPr>
        <w:t>responsibilities</w:t>
      </w:r>
      <w:r w:rsidRPr="00AF67EA">
        <w:rPr>
          <w:sz w:val="24"/>
          <w:szCs w:val="24"/>
          <w:lang w:val="en-US"/>
        </w:rPr>
        <w:t>.</w:t>
      </w:r>
    </w:p>
    <w:p w14:paraId="37A69534" w14:textId="77777777" w:rsidR="00BB52E9" w:rsidRDefault="00BB52E9" w:rsidP="00AF67EA">
      <w:pPr>
        <w:rPr>
          <w:sz w:val="24"/>
          <w:szCs w:val="24"/>
          <w:lang w:val="en-US"/>
        </w:rPr>
      </w:pPr>
    </w:p>
    <w:p w14:paraId="0E82D200" w14:textId="77777777" w:rsidR="00A37E65" w:rsidRPr="00AF67EA" w:rsidRDefault="00A37E65" w:rsidP="00AF67EA">
      <w:pPr>
        <w:rPr>
          <w:sz w:val="24"/>
          <w:szCs w:val="24"/>
          <w:lang w:val="en-US"/>
        </w:rPr>
      </w:pPr>
    </w:p>
    <w:p w14:paraId="3E9E6D08" w14:textId="7DDC59BE" w:rsidR="00A17BBE" w:rsidRPr="007E1A45" w:rsidRDefault="00AF67EA" w:rsidP="00A17BBE">
      <w:pPr>
        <w:rPr>
          <w:sz w:val="24"/>
          <w:szCs w:val="24"/>
          <w:lang w:val="en-US"/>
        </w:rPr>
      </w:pPr>
      <w:r w:rsidRPr="00AF67EA">
        <w:rPr>
          <w:b/>
          <w:sz w:val="24"/>
          <w:szCs w:val="24"/>
          <w:lang w:val="en-US"/>
        </w:rPr>
        <w:t xml:space="preserve">Host Supervisor </w:t>
      </w:r>
      <w:r w:rsidR="007E1A45">
        <w:rPr>
          <w:b/>
          <w:sz w:val="24"/>
          <w:szCs w:val="24"/>
          <w:lang w:val="en-US"/>
        </w:rPr>
        <w:t>Name</w:t>
      </w:r>
      <w:r w:rsidRPr="00AF67EA">
        <w:rPr>
          <w:b/>
          <w:sz w:val="24"/>
          <w:szCs w:val="24"/>
          <w:lang w:val="en-US"/>
        </w:rPr>
        <w:t xml:space="preserve">: </w:t>
      </w:r>
      <w:r w:rsidRPr="00AF67EA">
        <w:rPr>
          <w:sz w:val="24"/>
          <w:szCs w:val="24"/>
          <w:lang w:val="en-US"/>
        </w:rPr>
        <w:br/>
      </w:r>
    </w:p>
    <w:sdt>
      <w:sdtPr>
        <w:rPr>
          <w:rFonts w:ascii="Aptos" w:hAnsi="Aptos" w:cs="Arial"/>
          <w:color w:val="231F20"/>
          <w:sz w:val="21"/>
          <w:szCs w:val="21"/>
        </w:rPr>
        <w:id w:val="1776908505"/>
        <w:placeholder>
          <w:docPart w:val="4BD76F0C0D884C18A2708339214FDB22"/>
        </w:placeholder>
        <w:showingPlcHdr/>
      </w:sdtPr>
      <w:sdtContent>
        <w:p w14:paraId="5EC999E8" w14:textId="77777777" w:rsidR="00A17BBE" w:rsidRDefault="00A17BBE" w:rsidP="00A17BBE">
          <w:pPr>
            <w:pStyle w:val="BodyText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ind w:left="0"/>
            <w:rPr>
              <w:rFonts w:ascii="Aptos" w:hAnsi="Aptos" w:cs="Arial"/>
              <w:color w:val="231F20"/>
              <w:sz w:val="21"/>
              <w:szCs w:val="21"/>
            </w:rPr>
          </w:pPr>
          <w:r>
            <w:rPr>
              <w:rStyle w:val="PlaceholderText"/>
            </w:rPr>
            <w:t>Click or tap here to enter text.</w:t>
          </w:r>
        </w:p>
      </w:sdtContent>
    </w:sdt>
    <w:p w14:paraId="7722367D" w14:textId="77777777" w:rsidR="00A17BBE" w:rsidRDefault="00A17BBE" w:rsidP="00A17BBE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ptos" w:hAnsi="Aptos" w:cs="Arial"/>
          <w:color w:val="231F20"/>
          <w:sz w:val="21"/>
          <w:szCs w:val="21"/>
        </w:rPr>
      </w:pPr>
    </w:p>
    <w:p w14:paraId="7691581C" w14:textId="77777777" w:rsidR="00A17BBE" w:rsidRDefault="00A17BBE" w:rsidP="00A17BBE">
      <w:pPr>
        <w:pStyle w:val="BodyText"/>
        <w:ind w:left="0"/>
        <w:rPr>
          <w:rFonts w:ascii="Aptos" w:hAnsi="Aptos" w:cs="Arial"/>
          <w:color w:val="231F20"/>
          <w:sz w:val="21"/>
          <w:szCs w:val="21"/>
        </w:rPr>
      </w:pPr>
    </w:p>
    <w:p w14:paraId="3DFAEFCB" w14:textId="49C17E48" w:rsidR="00BB38DF" w:rsidRDefault="007E1A45" w:rsidP="00AF67EA">
      <w:pPr>
        <w:rPr>
          <w:b/>
          <w:sz w:val="24"/>
          <w:szCs w:val="24"/>
          <w:lang w:val="en-US"/>
        </w:rPr>
      </w:pPr>
      <w:r w:rsidRPr="00AF67EA">
        <w:rPr>
          <w:b/>
          <w:sz w:val="24"/>
          <w:szCs w:val="24"/>
          <w:lang w:val="en-US"/>
        </w:rPr>
        <w:t>Date:</w:t>
      </w:r>
    </w:p>
    <w:p w14:paraId="3C90AEEB" w14:textId="77777777" w:rsidR="007E1A45" w:rsidRDefault="007E1A45" w:rsidP="00AF67EA">
      <w:pPr>
        <w:rPr>
          <w:b/>
          <w:sz w:val="24"/>
          <w:szCs w:val="24"/>
          <w:lang w:val="en-US"/>
        </w:rPr>
      </w:pPr>
    </w:p>
    <w:p w14:paraId="30701208" w14:textId="15933D66" w:rsidR="007E1A45" w:rsidRDefault="00000000" w:rsidP="007E1A45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ptos" w:hAnsi="Aptos" w:cs="Arial"/>
          <w:color w:val="231F20"/>
          <w:sz w:val="21"/>
          <w:szCs w:val="21"/>
        </w:rPr>
      </w:pPr>
      <w:sdt>
        <w:sdtPr>
          <w:rPr>
            <w:rFonts w:ascii="Aptos" w:hAnsi="Aptos" w:cs="Arial"/>
            <w:color w:val="231F20"/>
            <w:sz w:val="21"/>
            <w:szCs w:val="21"/>
          </w:rPr>
          <w:id w:val="-1402207368"/>
          <w:placeholder>
            <w:docPart w:val="0A4638C0147A431B8035ECADC1DF84EC"/>
          </w:placeholder>
          <w:showingPlcHdr/>
        </w:sdtPr>
        <w:sdtContent>
          <w:r w:rsidR="007E1A45">
            <w:rPr>
              <w:rStyle w:val="PlaceholderText"/>
            </w:rPr>
            <w:t>Click or tap here to enter text.</w:t>
          </w:r>
        </w:sdtContent>
      </w:sdt>
    </w:p>
    <w:p w14:paraId="5670892F" w14:textId="77777777" w:rsidR="007E1A45" w:rsidRDefault="007E1A45" w:rsidP="007E1A45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Aptos" w:hAnsi="Aptos" w:cs="Arial"/>
          <w:color w:val="231F20"/>
          <w:sz w:val="21"/>
          <w:szCs w:val="21"/>
        </w:rPr>
      </w:pPr>
    </w:p>
    <w:p w14:paraId="47FF0540" w14:textId="05EAE599" w:rsidR="003C72BD" w:rsidRPr="003C72BD" w:rsidRDefault="003C72BD" w:rsidP="00C42B50">
      <w:pPr>
        <w:pStyle w:val="Heading1"/>
        <w:numPr>
          <w:ilvl w:val="0"/>
          <w:numId w:val="0"/>
        </w:numPr>
      </w:pPr>
    </w:p>
    <w:sectPr w:rsidR="003C72BD" w:rsidRPr="003C72BD" w:rsidSect="00D37870">
      <w:footerReference w:type="default" r:id="rId11"/>
      <w:pgSz w:w="11906" w:h="16838" w:code="9"/>
      <w:pgMar w:top="1440" w:right="1080" w:bottom="1440" w:left="108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21275" w14:textId="77777777" w:rsidR="00365302" w:rsidRDefault="00365302">
      <w:r>
        <w:separator/>
      </w:r>
    </w:p>
  </w:endnote>
  <w:endnote w:type="continuationSeparator" w:id="0">
    <w:p w14:paraId="5006C8F7" w14:textId="77777777" w:rsidR="00365302" w:rsidRDefault="00365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2051182600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sdt>
        <w:sdtPr>
          <w:rPr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>
          <w:rPr>
            <w:sz w:val="22"/>
            <w:szCs w:val="22"/>
          </w:rPr>
        </w:sdtEndPr>
        <w:sdtContent>
          <w:p w14:paraId="01B78B0D" w14:textId="77777777" w:rsidR="007632C5" w:rsidRPr="007632C5" w:rsidRDefault="007632C5" w:rsidP="007632C5">
            <w:pPr>
              <w:pStyle w:val="Footer"/>
              <w:ind w:left="7720" w:firstLine="920"/>
              <w:rPr>
                <w:sz w:val="18"/>
                <w:szCs w:val="18"/>
              </w:rPr>
            </w:pPr>
            <w:r w:rsidRPr="007632C5">
              <w:rPr>
                <w:sz w:val="18"/>
                <w:szCs w:val="18"/>
              </w:rPr>
              <w:t xml:space="preserve">Page </w:t>
            </w:r>
            <w:r w:rsidRPr="007632C5">
              <w:rPr>
                <w:sz w:val="18"/>
                <w:szCs w:val="18"/>
              </w:rPr>
              <w:fldChar w:fldCharType="begin"/>
            </w:r>
            <w:r w:rsidRPr="007632C5">
              <w:rPr>
                <w:sz w:val="18"/>
                <w:szCs w:val="18"/>
              </w:rPr>
              <w:instrText xml:space="preserve"> PAGE </w:instrText>
            </w:r>
            <w:r w:rsidRPr="007632C5">
              <w:rPr>
                <w:sz w:val="18"/>
                <w:szCs w:val="18"/>
              </w:rPr>
              <w:fldChar w:fldCharType="separate"/>
            </w:r>
            <w:r w:rsidRPr="007632C5">
              <w:rPr>
                <w:noProof/>
                <w:sz w:val="18"/>
                <w:szCs w:val="18"/>
              </w:rPr>
              <w:t>2</w:t>
            </w:r>
            <w:r w:rsidRPr="007632C5">
              <w:rPr>
                <w:sz w:val="18"/>
                <w:szCs w:val="18"/>
              </w:rPr>
              <w:fldChar w:fldCharType="end"/>
            </w:r>
            <w:r w:rsidRPr="007632C5">
              <w:rPr>
                <w:sz w:val="18"/>
                <w:szCs w:val="18"/>
              </w:rPr>
              <w:t xml:space="preserve"> of </w:t>
            </w:r>
            <w:r w:rsidRPr="007632C5">
              <w:rPr>
                <w:sz w:val="18"/>
                <w:szCs w:val="18"/>
              </w:rPr>
              <w:fldChar w:fldCharType="begin"/>
            </w:r>
            <w:r w:rsidRPr="007632C5">
              <w:rPr>
                <w:sz w:val="18"/>
                <w:szCs w:val="18"/>
              </w:rPr>
              <w:instrText xml:space="preserve"> NUMPAGES  </w:instrText>
            </w:r>
            <w:r w:rsidRPr="007632C5">
              <w:rPr>
                <w:sz w:val="18"/>
                <w:szCs w:val="18"/>
              </w:rPr>
              <w:fldChar w:fldCharType="separate"/>
            </w:r>
            <w:r w:rsidRPr="007632C5">
              <w:rPr>
                <w:noProof/>
                <w:sz w:val="18"/>
                <w:szCs w:val="18"/>
              </w:rPr>
              <w:t>2</w:t>
            </w:r>
            <w:r w:rsidRPr="007632C5">
              <w:rPr>
                <w:sz w:val="18"/>
                <w:szCs w:val="18"/>
              </w:rPr>
              <w:fldChar w:fldCharType="end"/>
            </w:r>
          </w:p>
          <w:tbl>
            <w:tblPr>
              <w:tblW w:w="3333" w:type="pct"/>
              <w:tblLook w:val="01E0" w:firstRow="1" w:lastRow="1" w:firstColumn="1" w:lastColumn="1" w:noHBand="0" w:noVBand="0"/>
            </w:tblPr>
            <w:tblGrid>
              <w:gridCol w:w="3248"/>
              <w:gridCol w:w="3249"/>
            </w:tblGrid>
            <w:tr w:rsidR="007632C5" w:rsidRPr="000E5D48" w14:paraId="7ED44381" w14:textId="77777777" w:rsidTr="00BA151A">
              <w:trPr>
                <w:trHeight w:val="716"/>
              </w:trPr>
              <w:tc>
                <w:tcPr>
                  <w:tcW w:w="2500" w:type="pct"/>
                </w:tcPr>
                <w:p w14:paraId="795E189B" w14:textId="77777777" w:rsidR="007632C5" w:rsidRPr="00A133BF" w:rsidRDefault="007632C5" w:rsidP="007632C5">
                  <w:pPr>
                    <w:pStyle w:val="Footer2"/>
                    <w:rPr>
                      <w:color w:val="auto"/>
                    </w:rPr>
                  </w:pPr>
                  <w:r w:rsidRPr="00A133BF">
                    <w:rPr>
                      <w:color w:val="auto"/>
                    </w:rPr>
                    <w:drawing>
                      <wp:anchor distT="0" distB="0" distL="114300" distR="114300" simplePos="0" relativeHeight="251664384" behindDoc="1" locked="0" layoutInCell="1" allowOverlap="1" wp14:anchorId="302E9510" wp14:editId="0619618E">
                        <wp:simplePos x="0" y="0"/>
                        <wp:positionH relativeFrom="column">
                          <wp:posOffset>5080</wp:posOffset>
                        </wp:positionH>
                        <wp:positionV relativeFrom="page">
                          <wp:posOffset>38735</wp:posOffset>
                        </wp:positionV>
                        <wp:extent cx="862330" cy="412115"/>
                        <wp:effectExtent l="0" t="0" r="1270" b="0"/>
                        <wp:wrapTight wrapText="bothSides">
                          <wp:wrapPolygon edited="0">
                            <wp:start x="0" y="0"/>
                            <wp:lineTo x="0" y="16641"/>
                            <wp:lineTo x="21314" y="16641"/>
                            <wp:lineTo x="21314" y="0"/>
                            <wp:lineTo x="0" y="0"/>
                          </wp:wrapPolygon>
                        </wp:wrapTight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8"/>
                                <pic:cNvPicPr/>
                              </pic:nvPicPr>
                              <pic:blipFill rotWithShape="1">
                                <a:blip r:embed="rId1"/>
                                <a:srcRect l="-1" t="1" r="-1" b="-3427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62330" cy="4121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A133BF">
                    <w:rPr>
                      <w:color w:val="auto"/>
                    </w:rPr>
                    <w:t xml:space="preserve"> </w:t>
                  </w:r>
                </w:p>
                <w:p w14:paraId="29E2FCEE" w14:textId="77777777" w:rsidR="007632C5" w:rsidRPr="00A133BF" w:rsidRDefault="007632C5" w:rsidP="007632C5">
                  <w:pPr>
                    <w:pStyle w:val="Footer2"/>
                    <w:rPr>
                      <w:color w:val="auto"/>
                    </w:rPr>
                  </w:pPr>
                </w:p>
                <w:p w14:paraId="040E025E" w14:textId="77777777" w:rsidR="007632C5" w:rsidRPr="00A133BF" w:rsidRDefault="007632C5" w:rsidP="007632C5">
                  <w:pPr>
                    <w:pStyle w:val="Footer2"/>
                    <w:rPr>
                      <w:color w:val="auto"/>
                    </w:rPr>
                  </w:pPr>
                  <w:r w:rsidRPr="00A133BF">
                    <w:rPr>
                      <w:color w:val="auto"/>
                    </w:rPr>
                    <w:tab/>
                  </w:r>
                </w:p>
                <w:p w14:paraId="287D83B3" w14:textId="77777777" w:rsidR="007632C5" w:rsidRPr="00A133BF" w:rsidRDefault="007632C5" w:rsidP="007632C5">
                  <w:pPr>
                    <w:pStyle w:val="Footer2"/>
                    <w:rPr>
                      <w:color w:val="auto"/>
                    </w:rPr>
                  </w:pPr>
                </w:p>
                <w:p w14:paraId="723242AA" w14:textId="77777777" w:rsidR="007632C5" w:rsidRPr="00A133BF" w:rsidRDefault="007632C5" w:rsidP="007632C5">
                  <w:pPr>
                    <w:pStyle w:val="Footer2"/>
                    <w:rPr>
                      <w:color w:val="auto"/>
                    </w:rPr>
                  </w:pPr>
                </w:p>
                <w:p w14:paraId="0D346F65" w14:textId="77777777" w:rsidR="007632C5" w:rsidRPr="00A133BF" w:rsidRDefault="007632C5" w:rsidP="007632C5">
                  <w:pPr>
                    <w:pStyle w:val="Footer2"/>
                    <w:rPr>
                      <w:color w:val="auto"/>
                    </w:rPr>
                  </w:pPr>
                  <w:r w:rsidRPr="00A133BF">
                    <w:rPr>
                      <w:color w:val="auto"/>
                      <w:szCs w:val="12"/>
                    </w:rPr>
                    <w:t>CRICOS: 00122A | RTO: 3046</w:t>
                  </w:r>
                </w:p>
              </w:tc>
              <w:tc>
                <w:tcPr>
                  <w:tcW w:w="2500" w:type="pct"/>
                </w:tcPr>
                <w:p w14:paraId="2FA21E14" w14:textId="77777777" w:rsidR="007632C5" w:rsidRDefault="007632C5" w:rsidP="007632C5">
                  <w:pPr>
                    <w:pStyle w:val="Footer2"/>
                    <w:rPr>
                      <w:color w:val="auto"/>
                    </w:rPr>
                  </w:pPr>
                </w:p>
                <w:p w14:paraId="7968BB6E" w14:textId="77777777" w:rsidR="007632C5" w:rsidRPr="000E5D48" w:rsidRDefault="007632C5" w:rsidP="007632C5">
                  <w:pPr>
                    <w:pStyle w:val="Footer2"/>
                    <w:rPr>
                      <w:color w:val="auto"/>
                    </w:rPr>
                  </w:pPr>
                </w:p>
                <w:p w14:paraId="41EB66D1" w14:textId="77777777" w:rsidR="007632C5" w:rsidRPr="000E5D48" w:rsidRDefault="007632C5" w:rsidP="007632C5">
                  <w:pPr>
                    <w:pStyle w:val="Footer2"/>
                    <w:jc w:val="center"/>
                    <w:rPr>
                      <w:color w:val="auto"/>
                    </w:rPr>
                  </w:pPr>
                </w:p>
              </w:tc>
            </w:tr>
          </w:tbl>
          <w:p w14:paraId="71BDB87D" w14:textId="52F6CC7A" w:rsidR="007632C5" w:rsidRDefault="00000000">
            <w:pPr>
              <w:pStyle w:val="Footer"/>
            </w:pPr>
          </w:p>
        </w:sdtContent>
      </w:sdt>
    </w:sdtContent>
  </w:sdt>
  <w:p w14:paraId="57BA2E2F" w14:textId="77777777" w:rsidR="00353537" w:rsidRPr="00A849BC" w:rsidRDefault="00353537" w:rsidP="002A7F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CE159" w14:textId="77777777" w:rsidR="00365302" w:rsidRDefault="00365302">
      <w:r>
        <w:separator/>
      </w:r>
    </w:p>
  </w:footnote>
  <w:footnote w:type="continuationSeparator" w:id="0">
    <w:p w14:paraId="32FC084B" w14:textId="77777777" w:rsidR="00365302" w:rsidRDefault="003653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D2C4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076E5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F4FA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00DB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8A214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66FC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9E95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2008A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308D6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94614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D20C5"/>
    <w:multiLevelType w:val="multilevel"/>
    <w:tmpl w:val="927C4B8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D7E52BD"/>
    <w:multiLevelType w:val="hybridMultilevel"/>
    <w:tmpl w:val="CD70D2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61B3F"/>
    <w:multiLevelType w:val="multilevel"/>
    <w:tmpl w:val="C3727D86"/>
    <w:styleLink w:val="Subnumber"/>
    <w:lvl w:ilvl="0">
      <w:start w:val="1"/>
      <w:numFmt w:val="decimal"/>
      <w:lvlText w:val="%1"/>
      <w:lvlJc w:val="left"/>
      <w:pPr>
        <w:ind w:left="108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78D1820"/>
    <w:multiLevelType w:val="hybridMultilevel"/>
    <w:tmpl w:val="84A4F4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D06AF7"/>
    <w:multiLevelType w:val="multilevel"/>
    <w:tmpl w:val="94E0FD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C4A2360"/>
    <w:multiLevelType w:val="multilevel"/>
    <w:tmpl w:val="D4C421C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49697286"/>
    <w:multiLevelType w:val="multilevel"/>
    <w:tmpl w:val="E43440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334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0B1EEC"/>
    <w:multiLevelType w:val="multilevel"/>
    <w:tmpl w:val="A7F03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number1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B900627"/>
    <w:multiLevelType w:val="multilevel"/>
    <w:tmpl w:val="6C44D0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2777500"/>
    <w:multiLevelType w:val="multilevel"/>
    <w:tmpl w:val="D4C421C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5DB93E3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17A61D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D546F88"/>
    <w:multiLevelType w:val="multilevel"/>
    <w:tmpl w:val="5B3803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8A64BF6"/>
    <w:multiLevelType w:val="multilevel"/>
    <w:tmpl w:val="71A4FC44"/>
    <w:styleLink w:val="Subnumber0"/>
    <w:lvl w:ilvl="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912351275">
    <w:abstractNumId w:val="9"/>
  </w:num>
  <w:num w:numId="2" w16cid:durableId="984428157">
    <w:abstractNumId w:val="7"/>
  </w:num>
  <w:num w:numId="3" w16cid:durableId="85276057">
    <w:abstractNumId w:val="6"/>
  </w:num>
  <w:num w:numId="4" w16cid:durableId="1833133184">
    <w:abstractNumId w:val="5"/>
  </w:num>
  <w:num w:numId="5" w16cid:durableId="2103717750">
    <w:abstractNumId w:val="4"/>
  </w:num>
  <w:num w:numId="6" w16cid:durableId="217936077">
    <w:abstractNumId w:val="8"/>
  </w:num>
  <w:num w:numId="7" w16cid:durableId="1359896263">
    <w:abstractNumId w:val="3"/>
  </w:num>
  <w:num w:numId="8" w16cid:durableId="2048795573">
    <w:abstractNumId w:val="2"/>
  </w:num>
  <w:num w:numId="9" w16cid:durableId="1732800452">
    <w:abstractNumId w:val="1"/>
  </w:num>
  <w:num w:numId="10" w16cid:durableId="364134815">
    <w:abstractNumId w:val="0"/>
  </w:num>
  <w:num w:numId="11" w16cid:durableId="399525473">
    <w:abstractNumId w:val="10"/>
  </w:num>
  <w:num w:numId="12" w16cid:durableId="1361853825">
    <w:abstractNumId w:val="15"/>
  </w:num>
  <w:num w:numId="13" w16cid:durableId="589505107">
    <w:abstractNumId w:val="14"/>
  </w:num>
  <w:num w:numId="14" w16cid:durableId="1628317637">
    <w:abstractNumId w:val="19"/>
  </w:num>
  <w:num w:numId="15" w16cid:durableId="736170313">
    <w:abstractNumId w:val="17"/>
  </w:num>
  <w:num w:numId="16" w16cid:durableId="791097390">
    <w:abstractNumId w:val="23"/>
  </w:num>
  <w:num w:numId="17" w16cid:durableId="1142384523">
    <w:abstractNumId w:val="12"/>
  </w:num>
  <w:num w:numId="18" w16cid:durableId="1793479237">
    <w:abstractNumId w:val="22"/>
  </w:num>
  <w:num w:numId="19" w16cid:durableId="1453935940">
    <w:abstractNumId w:val="11"/>
  </w:num>
  <w:num w:numId="20" w16cid:durableId="1550216834">
    <w:abstractNumId w:val="13"/>
  </w:num>
  <w:num w:numId="21" w16cid:durableId="1707870418">
    <w:abstractNumId w:val="20"/>
  </w:num>
  <w:num w:numId="22" w16cid:durableId="1528641590">
    <w:abstractNumId w:val="21"/>
  </w:num>
  <w:num w:numId="23" w16cid:durableId="1553036768">
    <w:abstractNumId w:val="18"/>
  </w:num>
  <w:num w:numId="24" w16cid:durableId="8898070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1EC"/>
    <w:rsid w:val="00086759"/>
    <w:rsid w:val="000953AA"/>
    <w:rsid w:val="000A002B"/>
    <w:rsid w:val="000E5D48"/>
    <w:rsid w:val="000F5D1D"/>
    <w:rsid w:val="00102067"/>
    <w:rsid w:val="00115621"/>
    <w:rsid w:val="00141034"/>
    <w:rsid w:val="00172C05"/>
    <w:rsid w:val="00184F60"/>
    <w:rsid w:val="001969FD"/>
    <w:rsid w:val="001C30D4"/>
    <w:rsid w:val="001D430F"/>
    <w:rsid w:val="001E40D6"/>
    <w:rsid w:val="002162AE"/>
    <w:rsid w:val="002212C2"/>
    <w:rsid w:val="002228E4"/>
    <w:rsid w:val="00231B17"/>
    <w:rsid w:val="00235780"/>
    <w:rsid w:val="00251B09"/>
    <w:rsid w:val="00254B6B"/>
    <w:rsid w:val="0026315B"/>
    <w:rsid w:val="00276D76"/>
    <w:rsid w:val="002A7FFA"/>
    <w:rsid w:val="002B2C91"/>
    <w:rsid w:val="002C607A"/>
    <w:rsid w:val="002D6703"/>
    <w:rsid w:val="002E1935"/>
    <w:rsid w:val="003024D7"/>
    <w:rsid w:val="00325834"/>
    <w:rsid w:val="0033772A"/>
    <w:rsid w:val="00353537"/>
    <w:rsid w:val="00357413"/>
    <w:rsid w:val="00365302"/>
    <w:rsid w:val="00383434"/>
    <w:rsid w:val="00394391"/>
    <w:rsid w:val="003965EC"/>
    <w:rsid w:val="003A062F"/>
    <w:rsid w:val="003A19F2"/>
    <w:rsid w:val="003C1DCE"/>
    <w:rsid w:val="003C3244"/>
    <w:rsid w:val="003C72BD"/>
    <w:rsid w:val="003D0989"/>
    <w:rsid w:val="003D29A8"/>
    <w:rsid w:val="003D3EA0"/>
    <w:rsid w:val="00405B27"/>
    <w:rsid w:val="0040606F"/>
    <w:rsid w:val="0041392D"/>
    <w:rsid w:val="004153D7"/>
    <w:rsid w:val="004220CA"/>
    <w:rsid w:val="00433372"/>
    <w:rsid w:val="004A5018"/>
    <w:rsid w:val="004C10FF"/>
    <w:rsid w:val="004C5EEF"/>
    <w:rsid w:val="004D5D40"/>
    <w:rsid w:val="005052EA"/>
    <w:rsid w:val="00510EE4"/>
    <w:rsid w:val="005141CC"/>
    <w:rsid w:val="005527D1"/>
    <w:rsid w:val="00565E22"/>
    <w:rsid w:val="005702C6"/>
    <w:rsid w:val="00581CE6"/>
    <w:rsid w:val="00583632"/>
    <w:rsid w:val="005875D8"/>
    <w:rsid w:val="005B35F9"/>
    <w:rsid w:val="005D49E6"/>
    <w:rsid w:val="005E770D"/>
    <w:rsid w:val="00625BCC"/>
    <w:rsid w:val="00656550"/>
    <w:rsid w:val="00665A6F"/>
    <w:rsid w:val="006B1695"/>
    <w:rsid w:val="006B3961"/>
    <w:rsid w:val="006D7A5F"/>
    <w:rsid w:val="007272D8"/>
    <w:rsid w:val="007274A3"/>
    <w:rsid w:val="00734DF2"/>
    <w:rsid w:val="007632C5"/>
    <w:rsid w:val="0077131F"/>
    <w:rsid w:val="00771515"/>
    <w:rsid w:val="00776099"/>
    <w:rsid w:val="00776730"/>
    <w:rsid w:val="007A07F0"/>
    <w:rsid w:val="007D65B2"/>
    <w:rsid w:val="007D76A8"/>
    <w:rsid w:val="007E1A45"/>
    <w:rsid w:val="007E30B2"/>
    <w:rsid w:val="00850A76"/>
    <w:rsid w:val="00883727"/>
    <w:rsid w:val="0088770D"/>
    <w:rsid w:val="0089515B"/>
    <w:rsid w:val="008A0ACC"/>
    <w:rsid w:val="008B5E4C"/>
    <w:rsid w:val="008C136A"/>
    <w:rsid w:val="008C3E5D"/>
    <w:rsid w:val="00925895"/>
    <w:rsid w:val="009404A0"/>
    <w:rsid w:val="00957455"/>
    <w:rsid w:val="009A60EF"/>
    <w:rsid w:val="009A667A"/>
    <w:rsid w:val="009B372F"/>
    <w:rsid w:val="009B4874"/>
    <w:rsid w:val="009D30B2"/>
    <w:rsid w:val="009D5C6A"/>
    <w:rsid w:val="009F5C3C"/>
    <w:rsid w:val="009F7643"/>
    <w:rsid w:val="00A00653"/>
    <w:rsid w:val="00A06C1C"/>
    <w:rsid w:val="00A133BF"/>
    <w:rsid w:val="00A17BBE"/>
    <w:rsid w:val="00A37E65"/>
    <w:rsid w:val="00A6277D"/>
    <w:rsid w:val="00A729EB"/>
    <w:rsid w:val="00A81202"/>
    <w:rsid w:val="00A83544"/>
    <w:rsid w:val="00A83628"/>
    <w:rsid w:val="00A849BC"/>
    <w:rsid w:val="00A915DB"/>
    <w:rsid w:val="00AA3235"/>
    <w:rsid w:val="00AC01CE"/>
    <w:rsid w:val="00AC375E"/>
    <w:rsid w:val="00AC687D"/>
    <w:rsid w:val="00AE33FC"/>
    <w:rsid w:val="00AF67EA"/>
    <w:rsid w:val="00B12A14"/>
    <w:rsid w:val="00B27345"/>
    <w:rsid w:val="00B3106F"/>
    <w:rsid w:val="00B3174F"/>
    <w:rsid w:val="00B3570F"/>
    <w:rsid w:val="00B4447B"/>
    <w:rsid w:val="00B9188B"/>
    <w:rsid w:val="00BA6672"/>
    <w:rsid w:val="00BB38DF"/>
    <w:rsid w:val="00BB52E9"/>
    <w:rsid w:val="00BC0501"/>
    <w:rsid w:val="00BC69A4"/>
    <w:rsid w:val="00BF693E"/>
    <w:rsid w:val="00C1343D"/>
    <w:rsid w:val="00C42B50"/>
    <w:rsid w:val="00C80682"/>
    <w:rsid w:val="00C868C1"/>
    <w:rsid w:val="00C87057"/>
    <w:rsid w:val="00CC4B11"/>
    <w:rsid w:val="00CD781D"/>
    <w:rsid w:val="00D003CE"/>
    <w:rsid w:val="00D0321B"/>
    <w:rsid w:val="00D10DFF"/>
    <w:rsid w:val="00D13EA9"/>
    <w:rsid w:val="00D37870"/>
    <w:rsid w:val="00D63351"/>
    <w:rsid w:val="00D7734C"/>
    <w:rsid w:val="00D9781F"/>
    <w:rsid w:val="00DA4F9A"/>
    <w:rsid w:val="00DC57DD"/>
    <w:rsid w:val="00DC71EC"/>
    <w:rsid w:val="00DD7172"/>
    <w:rsid w:val="00DE17B1"/>
    <w:rsid w:val="00DF657D"/>
    <w:rsid w:val="00E07DCA"/>
    <w:rsid w:val="00E1296F"/>
    <w:rsid w:val="00E33514"/>
    <w:rsid w:val="00E51856"/>
    <w:rsid w:val="00E53FDB"/>
    <w:rsid w:val="00E57088"/>
    <w:rsid w:val="00E77AA3"/>
    <w:rsid w:val="00E90DAE"/>
    <w:rsid w:val="00EC48D5"/>
    <w:rsid w:val="00ED73C4"/>
    <w:rsid w:val="00EF5800"/>
    <w:rsid w:val="00F00853"/>
    <w:rsid w:val="00F3256D"/>
    <w:rsid w:val="00F668F8"/>
    <w:rsid w:val="00F77B66"/>
    <w:rsid w:val="00FB541D"/>
    <w:rsid w:val="00FC5FBA"/>
    <w:rsid w:val="00FD2D7B"/>
    <w:rsid w:val="00FD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8086CEA"/>
  <w15:chartTrackingRefBased/>
  <w15:docId w15:val="{F0C36EE8-1A1A-4FEB-B110-D06B5740F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3961"/>
    <w:rPr>
      <w:rFonts w:ascii="Arial" w:hAnsi="Arial" w:cs="Arial"/>
      <w:sz w:val="22"/>
      <w:lang w:eastAsia="en-US"/>
    </w:rPr>
  </w:style>
  <w:style w:type="paragraph" w:styleId="Heading1">
    <w:name w:val="heading 1"/>
    <w:aliases w:val="Heading"/>
    <w:basedOn w:val="Normal"/>
    <w:next w:val="Normal"/>
    <w:qFormat/>
    <w:rsid w:val="0026315B"/>
    <w:pPr>
      <w:keepNext/>
      <w:numPr>
        <w:numId w:val="11"/>
      </w:numPr>
      <w:spacing w:before="240" w:after="60"/>
      <w:outlineLvl w:val="0"/>
    </w:pPr>
    <w:rPr>
      <w:b/>
      <w:bCs/>
      <w:color w:val="E61E2A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F668F8"/>
    <w:pPr>
      <w:keepNext/>
      <w:numPr>
        <w:ilvl w:val="1"/>
        <w:numId w:val="23"/>
      </w:numPr>
      <w:spacing w:before="240" w:after="60"/>
      <w:ind w:left="567" w:hanging="567"/>
      <w:outlineLvl w:val="1"/>
    </w:pPr>
    <w:rPr>
      <w:b/>
      <w:bCs/>
      <w:iCs/>
      <w:color w:val="222160"/>
      <w:sz w:val="28"/>
      <w:szCs w:val="28"/>
    </w:rPr>
  </w:style>
  <w:style w:type="paragraph" w:styleId="Heading3">
    <w:name w:val="heading 3"/>
    <w:basedOn w:val="Normal"/>
    <w:next w:val="Normal"/>
    <w:qFormat/>
    <w:rsid w:val="00F668F8"/>
    <w:pPr>
      <w:keepNext/>
      <w:numPr>
        <w:ilvl w:val="2"/>
        <w:numId w:val="24"/>
      </w:numPr>
      <w:spacing w:before="240" w:after="60"/>
      <w:ind w:left="851" w:hanging="851"/>
      <w:outlineLvl w:val="2"/>
    </w:pPr>
    <w:rPr>
      <w:b/>
      <w:bCs/>
      <w:color w:val="222160"/>
      <w:sz w:val="26"/>
      <w:szCs w:val="26"/>
    </w:rPr>
  </w:style>
  <w:style w:type="paragraph" w:styleId="Heading4">
    <w:name w:val="heading 4"/>
    <w:basedOn w:val="Normal"/>
    <w:next w:val="Normal"/>
    <w:qFormat/>
    <w:rsid w:val="00F668F8"/>
    <w:pPr>
      <w:keepNext/>
      <w:spacing w:before="240" w:after="60"/>
      <w:outlineLvl w:val="3"/>
    </w:pPr>
    <w:rPr>
      <w:b/>
      <w:bCs/>
      <w:color w:val="222160"/>
      <w:sz w:val="24"/>
      <w:szCs w:val="28"/>
    </w:rPr>
  </w:style>
  <w:style w:type="paragraph" w:styleId="Heading5">
    <w:name w:val="heading 5"/>
    <w:basedOn w:val="Normal"/>
    <w:next w:val="Normal"/>
    <w:qFormat/>
    <w:rsid w:val="002A7F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A7FFA"/>
    <w:pPr>
      <w:spacing w:before="240" w:after="60"/>
      <w:outlineLvl w:val="5"/>
    </w:pPr>
    <w:rPr>
      <w:rFonts w:ascii="Times New Roman" w:hAnsi="Times New Roman" w:cs="Times New Roman"/>
      <w:b/>
      <w:bCs/>
      <w:szCs w:val="22"/>
    </w:rPr>
  </w:style>
  <w:style w:type="paragraph" w:styleId="Heading7">
    <w:name w:val="heading 7"/>
    <w:basedOn w:val="Normal"/>
    <w:next w:val="Normal"/>
    <w:qFormat/>
    <w:rsid w:val="002A7FFA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2A7FFA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2A7FFA"/>
    <w:pPr>
      <w:spacing w:before="240" w:after="60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A7FFA"/>
    <w:pPr>
      <w:spacing w:line="276" w:lineRule="auto"/>
      <w:jc w:val="right"/>
    </w:pPr>
    <w:rPr>
      <w:b/>
      <w:bCs/>
      <w:color w:val="091358"/>
      <w:sz w:val="16"/>
      <w:szCs w:val="16"/>
    </w:rPr>
  </w:style>
  <w:style w:type="paragraph" w:styleId="Footer">
    <w:name w:val="footer"/>
    <w:basedOn w:val="Normal"/>
    <w:link w:val="FooterChar"/>
    <w:uiPriority w:val="99"/>
    <w:rsid w:val="002A7FFA"/>
    <w:pPr>
      <w:tabs>
        <w:tab w:val="left" w:pos="920"/>
      </w:tabs>
    </w:pPr>
    <w:rPr>
      <w:color w:val="091358"/>
      <w:szCs w:val="22"/>
    </w:rPr>
  </w:style>
  <w:style w:type="paragraph" w:customStyle="1" w:styleId="BlockQuote">
    <w:name w:val="Block Quote"/>
    <w:basedOn w:val="Normal"/>
    <w:next w:val="Normal"/>
    <w:rsid w:val="00581CE6"/>
    <w:pPr>
      <w:ind w:left="720"/>
    </w:pPr>
  </w:style>
  <w:style w:type="table" w:styleId="TableGrid">
    <w:name w:val="Table Grid"/>
    <w:basedOn w:val="TableNormal"/>
    <w:uiPriority w:val="39"/>
    <w:rsid w:val="005875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14103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rsid w:val="00141034"/>
    <w:rPr>
      <w:rFonts w:ascii="Lucida Grande" w:hAnsi="Lucida Grande" w:cs="Lucida Grande"/>
      <w:sz w:val="18"/>
      <w:szCs w:val="18"/>
      <w:lang w:eastAsia="en-US"/>
    </w:rPr>
  </w:style>
  <w:style w:type="paragraph" w:customStyle="1" w:styleId="Reportsubject">
    <w:name w:val="Report subject"/>
    <w:basedOn w:val="Normal"/>
    <w:qFormat/>
    <w:rsid w:val="0026315B"/>
    <w:rPr>
      <w:b/>
      <w:color w:val="000054"/>
      <w:sz w:val="32"/>
      <w:szCs w:val="32"/>
    </w:rPr>
  </w:style>
  <w:style w:type="paragraph" w:customStyle="1" w:styleId="Bodycopy">
    <w:name w:val="Body copy"/>
    <w:basedOn w:val="Normal"/>
    <w:qFormat/>
    <w:rsid w:val="0026315B"/>
  </w:style>
  <w:style w:type="numbering" w:customStyle="1" w:styleId="Subnumber0">
    <w:name w:val="Subnumber"/>
    <w:basedOn w:val="NoList"/>
    <w:uiPriority w:val="99"/>
    <w:rsid w:val="002A7FFA"/>
    <w:pPr>
      <w:numPr>
        <w:numId w:val="16"/>
      </w:numPr>
    </w:pPr>
  </w:style>
  <w:style w:type="numbering" w:customStyle="1" w:styleId="Subnumber">
    <w:name w:val="Sub_number"/>
    <w:basedOn w:val="NoList"/>
    <w:uiPriority w:val="99"/>
    <w:rsid w:val="002A7FFA"/>
    <w:pPr>
      <w:numPr>
        <w:numId w:val="17"/>
      </w:numPr>
    </w:pPr>
  </w:style>
  <w:style w:type="paragraph" w:customStyle="1" w:styleId="Subnumber1">
    <w:name w:val="Sub_number_1"/>
    <w:basedOn w:val="Normal"/>
    <w:qFormat/>
    <w:rsid w:val="00F668F8"/>
    <w:pPr>
      <w:numPr>
        <w:ilvl w:val="1"/>
        <w:numId w:val="15"/>
      </w:numPr>
    </w:pPr>
  </w:style>
  <w:style w:type="paragraph" w:customStyle="1" w:styleId="Footer2">
    <w:name w:val="Footer_2"/>
    <w:basedOn w:val="Footer"/>
    <w:qFormat/>
    <w:rsid w:val="00231B17"/>
    <w:rPr>
      <w:noProof/>
      <w:sz w:val="12"/>
      <w:lang w:val="en-US"/>
    </w:rPr>
  </w:style>
  <w:style w:type="paragraph" w:customStyle="1" w:styleId="Reporttitle">
    <w:name w:val="Report title"/>
    <w:basedOn w:val="Normal"/>
    <w:qFormat/>
    <w:rsid w:val="00583632"/>
    <w:rPr>
      <w:b/>
      <w:color w:val="E61E2A"/>
      <w:sz w:val="48"/>
      <w:szCs w:val="48"/>
    </w:rPr>
  </w:style>
  <w:style w:type="character" w:customStyle="1" w:styleId="FooterChar">
    <w:name w:val="Footer Char"/>
    <w:basedOn w:val="DefaultParagraphFont"/>
    <w:link w:val="Footer"/>
    <w:uiPriority w:val="99"/>
    <w:rsid w:val="005702C6"/>
    <w:rPr>
      <w:rFonts w:ascii="Arial" w:hAnsi="Arial" w:cs="Arial"/>
      <w:color w:val="091358"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A17BBE"/>
    <w:pPr>
      <w:widowControl w:val="0"/>
      <w:ind w:left="220"/>
    </w:pPr>
    <w:rPr>
      <w:rFonts w:ascii="Century Gothic" w:eastAsia="Century Gothic" w:hAnsi="Century Gothic" w:cstheme="minorBidi"/>
      <w:sz w:val="16"/>
      <w:szCs w:val="1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17BBE"/>
    <w:rPr>
      <w:rFonts w:ascii="Century Gothic" w:eastAsia="Century Gothic" w:hAnsi="Century Gothic" w:cstheme="minorBidi"/>
      <w:sz w:val="16"/>
      <w:szCs w:val="16"/>
      <w:lang w:val="en-US" w:eastAsia="en-US"/>
    </w:rPr>
  </w:style>
  <w:style w:type="character" w:styleId="PlaceholderText">
    <w:name w:val="Placeholder Text"/>
    <w:basedOn w:val="DefaultParagraphFont"/>
    <w:rsid w:val="00A17BBE"/>
    <w:rPr>
      <w:color w:val="666666"/>
    </w:rPr>
  </w:style>
  <w:style w:type="character" w:customStyle="1" w:styleId="Heading2Char">
    <w:name w:val="Heading 2 Char"/>
    <w:basedOn w:val="DefaultParagraphFont"/>
    <w:link w:val="Heading2"/>
    <w:rsid w:val="00086759"/>
    <w:rPr>
      <w:rFonts w:ascii="Arial" w:hAnsi="Arial" w:cs="Arial"/>
      <w:b/>
      <w:bCs/>
      <w:iCs/>
      <w:color w:val="222160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8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77779\Downloads\report-template-cover-indigenou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BFA8E5093F4C68BE7B2A9220EB4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4EDCA3-0279-4B6C-BDC7-978F905F4FAB}"/>
      </w:docPartPr>
      <w:docPartBody>
        <w:p w:rsidR="005F7582" w:rsidRDefault="009A127C" w:rsidP="009A127C">
          <w:pPr>
            <w:pStyle w:val="96BFA8E5093F4C68BE7B2A9220EB44FE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7E827E086845CA98A981E01824C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3DCEF-4F5A-4775-ACAC-41D6E49A4E09}"/>
      </w:docPartPr>
      <w:docPartBody>
        <w:p w:rsidR="005F7582" w:rsidRDefault="009A127C" w:rsidP="009A127C">
          <w:pPr>
            <w:pStyle w:val="A77E827E086845CA98A981E01824CFA7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A3F36C09B1490B899CED5300206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3090B-7663-4521-916F-87DBF9975475}"/>
      </w:docPartPr>
      <w:docPartBody>
        <w:p w:rsidR="005F7582" w:rsidRDefault="009A127C" w:rsidP="009A127C">
          <w:pPr>
            <w:pStyle w:val="59A3F36C09B1490B899CED5300206C3D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2ADA45AE644BB1941FEEF13481E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4C2934-584F-498E-A166-7F3AAF04270E}"/>
      </w:docPartPr>
      <w:docPartBody>
        <w:p w:rsidR="005F7582" w:rsidRDefault="009A127C" w:rsidP="009A127C">
          <w:pPr>
            <w:pStyle w:val="F92ADA45AE644BB1941FEEF13481E721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976D84602C41B0BA92A7AEB1F78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60044-FDF9-4217-9F98-5F9E5F805E57}"/>
      </w:docPartPr>
      <w:docPartBody>
        <w:p w:rsidR="005F7582" w:rsidRDefault="009A127C" w:rsidP="009A127C">
          <w:pPr>
            <w:pStyle w:val="E9976D84602C41B0BA92A7AEB1F78353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1B942B659E4A97A692FD549F73B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A242F-AC48-4EF2-9C1C-2093AEA653B1}"/>
      </w:docPartPr>
      <w:docPartBody>
        <w:p w:rsidR="005F7582" w:rsidRDefault="009A127C" w:rsidP="009A127C">
          <w:pPr>
            <w:pStyle w:val="D41B942B659E4A97A692FD549F73B1FC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D76F0C0D884C18A2708339214FDB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1A411-B1C4-4258-B89D-7B46D3A40C07}"/>
      </w:docPartPr>
      <w:docPartBody>
        <w:p w:rsidR="005F7582" w:rsidRDefault="009A127C" w:rsidP="009A127C">
          <w:pPr>
            <w:pStyle w:val="4BD76F0C0D884C18A2708339214FDB22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7A57803A404CB89BA62008985B7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DE437-B619-411C-9F7D-CBCC252EE156}"/>
      </w:docPartPr>
      <w:docPartBody>
        <w:p w:rsidR="005F7582" w:rsidRDefault="009A127C" w:rsidP="009A127C">
          <w:pPr>
            <w:pStyle w:val="607A57803A404CB89BA62008985B7E91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4638C0147A431B8035ECADC1DF8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7D5DD-0F67-41FD-93A4-AB920F10A061}"/>
      </w:docPartPr>
      <w:docPartBody>
        <w:p w:rsidR="005F7582" w:rsidRDefault="009A127C" w:rsidP="009A127C">
          <w:pPr>
            <w:pStyle w:val="0A4638C0147A431B8035ECADC1DF84EC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7C"/>
    <w:rsid w:val="001D430F"/>
    <w:rsid w:val="005F7582"/>
    <w:rsid w:val="00625BCC"/>
    <w:rsid w:val="009A127C"/>
    <w:rsid w:val="00AF434C"/>
    <w:rsid w:val="00B73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A127C"/>
  </w:style>
  <w:style w:type="paragraph" w:customStyle="1" w:styleId="96BFA8E5093F4C68BE7B2A9220EB44FE">
    <w:name w:val="96BFA8E5093F4C68BE7B2A9220EB44FE"/>
    <w:rsid w:val="009A127C"/>
  </w:style>
  <w:style w:type="paragraph" w:customStyle="1" w:styleId="A77E827E086845CA98A981E01824CFA7">
    <w:name w:val="A77E827E086845CA98A981E01824CFA7"/>
    <w:rsid w:val="009A127C"/>
  </w:style>
  <w:style w:type="paragraph" w:customStyle="1" w:styleId="59A3F36C09B1490B899CED5300206C3D">
    <w:name w:val="59A3F36C09B1490B899CED5300206C3D"/>
    <w:rsid w:val="009A127C"/>
  </w:style>
  <w:style w:type="paragraph" w:customStyle="1" w:styleId="F92ADA45AE644BB1941FEEF13481E721">
    <w:name w:val="F92ADA45AE644BB1941FEEF13481E721"/>
    <w:rsid w:val="009A127C"/>
  </w:style>
  <w:style w:type="paragraph" w:customStyle="1" w:styleId="E9976D84602C41B0BA92A7AEB1F78353">
    <w:name w:val="E9976D84602C41B0BA92A7AEB1F78353"/>
    <w:rsid w:val="009A127C"/>
  </w:style>
  <w:style w:type="paragraph" w:customStyle="1" w:styleId="D41B942B659E4A97A692FD549F73B1FC">
    <w:name w:val="D41B942B659E4A97A692FD549F73B1FC"/>
    <w:rsid w:val="009A127C"/>
  </w:style>
  <w:style w:type="paragraph" w:customStyle="1" w:styleId="4BD76F0C0D884C18A2708339214FDB22">
    <w:name w:val="4BD76F0C0D884C18A2708339214FDB22"/>
    <w:rsid w:val="009A127C"/>
  </w:style>
  <w:style w:type="paragraph" w:customStyle="1" w:styleId="607A57803A404CB89BA62008985B7E91">
    <w:name w:val="607A57803A404CB89BA62008985B7E91"/>
    <w:rsid w:val="009A127C"/>
  </w:style>
  <w:style w:type="paragraph" w:customStyle="1" w:styleId="0A4638C0147A431B8035ECADC1DF84EC">
    <w:name w:val="0A4638C0147A431B8035ECADC1DF84EC"/>
    <w:rsid w:val="009A12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RMIT brand refresh 2021">
  <a:themeElements>
    <a:clrScheme name="Custom 2">
      <a:dk1>
        <a:srgbClr val="000054"/>
      </a:dk1>
      <a:lt1>
        <a:srgbClr val="FFFFFF"/>
      </a:lt1>
      <a:dk2>
        <a:srgbClr val="FFFFFF"/>
      </a:dk2>
      <a:lt2>
        <a:srgbClr val="E3E5E0"/>
      </a:lt2>
      <a:accent1>
        <a:srgbClr val="000054"/>
      </a:accent1>
      <a:accent2>
        <a:srgbClr val="E61E2A"/>
      </a:accent2>
      <a:accent3>
        <a:srgbClr val="FAC800"/>
      </a:accent3>
      <a:accent4>
        <a:srgbClr val="E3E5E0"/>
      </a:accent4>
      <a:accent5>
        <a:srgbClr val="E61E2A"/>
      </a:accent5>
      <a:accent6>
        <a:srgbClr val="000054"/>
      </a:accent6>
      <a:hlink>
        <a:srgbClr val="000054"/>
      </a:hlink>
      <a:folHlink>
        <a:srgbClr val="00005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humbnail xmlns="45f433b6-8ebf-4b24-a7dc-ecd14cbff38e" xsi:nil="true"/>
    <Rating xmlns="45f433b6-8ebf-4b24-a7dc-ecd14cbff38e">Star</Rating>
    <TaxCatchAll xmlns="d2e6fc2d-a529-4fde-b747-2035b2f8ac2d" xsi:nil="true"/>
    <lcf76f155ced4ddcb4097134ff3c332f xmlns="45f433b6-8ebf-4b24-a7dc-ecd14cbff38e">
      <Terms xmlns="http://schemas.microsoft.com/office/infopath/2007/PartnerControls"/>
    </lcf76f155ced4ddcb4097134ff3c332f>
    <Image xmlns="45f433b6-8ebf-4b24-a7dc-ecd14cbff38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1F087403EF4147B8244CFC64BB558F" ma:contentTypeVersion="22" ma:contentTypeDescription="Create a new document." ma:contentTypeScope="" ma:versionID="244e2ef9ce73bfdeb9c19296822e9bd8">
  <xsd:schema xmlns:xsd="http://www.w3.org/2001/XMLSchema" xmlns:xs="http://www.w3.org/2001/XMLSchema" xmlns:p="http://schemas.microsoft.com/office/2006/metadata/properties" xmlns:ns2="45f433b6-8ebf-4b24-a7dc-ecd14cbff38e" xmlns:ns3="d2e6fc2d-a529-4fde-b747-2035b2f8ac2d" targetNamespace="http://schemas.microsoft.com/office/2006/metadata/properties" ma:root="true" ma:fieldsID="dbf0c0e048b7e325edf40d4916d9ee35" ns2:_="" ns3:_="">
    <xsd:import namespace="45f433b6-8ebf-4b24-a7dc-ecd14cbff38e"/>
    <xsd:import namespace="d2e6fc2d-a529-4fde-b747-2035b2f8ac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Imag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Thumbnail" minOccurs="0"/>
                <xsd:element ref="ns2:Rating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433b6-8ebf-4b24-a7dc-ecd14cbff3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Image" ma:index="20" nillable="true" ma:displayName="Image" ma:format="Thumbnail" ma:internalName="Image">
      <xsd:simpleType>
        <xsd:restriction base="dms:Unknown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921d02d-b337-4ce5-bd1c-22d9132a6b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humbnail" ma:index="25" nillable="true" ma:displayName="Thumbnail" ma:format="Thumbnail" ma:internalName="Thumbnail">
      <xsd:simpleType>
        <xsd:restriction base="dms:Unknown"/>
      </xsd:simpleType>
    </xsd:element>
    <xsd:element name="Rating" ma:index="26" nillable="true" ma:displayName="Rating" ma:default="Star" ma:format="Dropdown" ma:internalName="Rating">
      <xsd:simpleType>
        <xsd:restriction base="dms:Choice">
          <xsd:enumeration value="Star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6fc2d-a529-4fde-b747-2035b2f8ac2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13426cd-0391-4c92-baa3-95c6262c1b1b}" ma:internalName="TaxCatchAll" ma:showField="CatchAllData" ma:web="d2e6fc2d-a529-4fde-b747-2035b2f8ac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4E487C-BCDA-2B41-B3BA-7E5884923D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7CBA9E-23BF-43A9-A2CA-9E350C3826BE}">
  <ds:schemaRefs>
    <ds:schemaRef ds:uri="http://schemas.microsoft.com/office/2006/metadata/properties"/>
    <ds:schemaRef ds:uri="http://schemas.microsoft.com/office/infopath/2007/PartnerControls"/>
    <ds:schemaRef ds:uri="45f433b6-8ebf-4b24-a7dc-ecd14cbff38e"/>
    <ds:schemaRef ds:uri="d2e6fc2d-a529-4fde-b747-2035b2f8ac2d"/>
  </ds:schemaRefs>
</ds:datastoreItem>
</file>

<file path=customXml/itemProps3.xml><?xml version="1.0" encoding="utf-8"?>
<ds:datastoreItem xmlns:ds="http://schemas.openxmlformats.org/officeDocument/2006/customXml" ds:itemID="{D8437158-CEF3-463D-B8A1-16214906C4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CF8561-300A-4A0A-95B7-80C720E2D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433b6-8ebf-4b24-a7dc-ecd14cbff38e"/>
    <ds:schemaRef ds:uri="d2e6fc2d-a529-4fde-b747-2035b2f8ac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c3d088b-6243-4963-a2e2-8b321ab7f8fc}" enabled="1" method="Standard" siteId="{d1323671-cdbe-4417-b4d4-bdb24b51316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report-template-cover-indigenous</Template>
  <TotalTime>2</TotalTime>
  <Pages>3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Report</vt:lpstr>
    </vt:vector>
  </TitlesOfParts>
  <Company>School/Department/Area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Report</dc:title>
  <dc:subject>Subject of Report</dc:subject>
  <dc:creator>Ivana Aisman</dc:creator>
  <cp:keywords/>
  <dc:description/>
  <cp:lastModifiedBy>Ivana Aisman</cp:lastModifiedBy>
  <cp:revision>3</cp:revision>
  <dcterms:created xsi:type="dcterms:W3CDTF">2026-05-27T01:22:00Z</dcterms:created>
  <dcterms:modified xsi:type="dcterms:W3CDTF">2026-05-27T01:23:00Z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ference">
    <vt:lpwstr>TRIM</vt:lpwstr>
  </property>
  <property fmtid="{D5CDD505-2E9C-101B-9397-08002B2CF9AE}" pid="3" name="Document number">
    <vt:lpwstr>0.1</vt:lpwstr>
  </property>
  <property fmtid="{D5CDD505-2E9C-101B-9397-08002B2CF9AE}" pid="4" name="Status">
    <vt:lpwstr>DRAFT</vt:lpwstr>
  </property>
  <property fmtid="{D5CDD505-2E9C-101B-9397-08002B2CF9AE}" pid="5" name="Classification">
    <vt:lpwstr>Unclassified</vt:lpwstr>
  </property>
  <property fmtid="{D5CDD505-2E9C-101B-9397-08002B2CF9AE}" pid="6" name="Month">
    <vt:lpwstr>Month</vt:lpwstr>
  </property>
  <property fmtid="{D5CDD505-2E9C-101B-9397-08002B2CF9AE}" pid="7" name="Year">
    <vt:lpwstr>Year</vt:lpwstr>
  </property>
  <property fmtid="{D5CDD505-2E9C-101B-9397-08002B2CF9AE}" pid="8" name="MSIP_Label_8c3d088b-6243-4963-a2e2-8b321ab7f8fc_Enabled">
    <vt:lpwstr>true</vt:lpwstr>
  </property>
  <property fmtid="{D5CDD505-2E9C-101B-9397-08002B2CF9AE}" pid="9" name="MSIP_Label_8c3d088b-6243-4963-a2e2-8b321ab7f8fc_SetDate">
    <vt:lpwstr>2020-04-06T06:32:35Z</vt:lpwstr>
  </property>
  <property fmtid="{D5CDD505-2E9C-101B-9397-08002B2CF9AE}" pid="10" name="MSIP_Label_8c3d088b-6243-4963-a2e2-8b321ab7f8fc_Method">
    <vt:lpwstr>Standard</vt:lpwstr>
  </property>
  <property fmtid="{D5CDD505-2E9C-101B-9397-08002B2CF9AE}" pid="11" name="MSIP_Label_8c3d088b-6243-4963-a2e2-8b321ab7f8fc_Name">
    <vt:lpwstr>Trusted</vt:lpwstr>
  </property>
  <property fmtid="{D5CDD505-2E9C-101B-9397-08002B2CF9AE}" pid="12" name="MSIP_Label_8c3d088b-6243-4963-a2e2-8b321ab7f8fc_SiteId">
    <vt:lpwstr>d1323671-cdbe-4417-b4d4-bdb24b51316b</vt:lpwstr>
  </property>
  <property fmtid="{D5CDD505-2E9C-101B-9397-08002B2CF9AE}" pid="13" name="MSIP_Label_8c3d088b-6243-4963-a2e2-8b321ab7f8fc_ActionId">
    <vt:lpwstr>7aff7ffd-f440-4b09-be83-00007bc99b31</vt:lpwstr>
  </property>
  <property fmtid="{D5CDD505-2E9C-101B-9397-08002B2CF9AE}" pid="14" name="MSIP_Label_8c3d088b-6243-4963-a2e2-8b321ab7f8fc_ContentBits">
    <vt:lpwstr>1</vt:lpwstr>
  </property>
  <property fmtid="{D5CDD505-2E9C-101B-9397-08002B2CF9AE}" pid="15" name="ContentTypeId">
    <vt:lpwstr>0x010100C91F087403EF4147B8244CFC64BB558F</vt:lpwstr>
  </property>
</Properties>
</file>